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A0A12" w14:textId="77777777" w:rsidR="00E07622" w:rsidRDefault="00E07622" w:rsidP="00025F69">
      <w:pPr>
        <w:pStyle w:val="Textkrper3"/>
        <w:tabs>
          <w:tab w:val="left" w:pos="0"/>
          <w:tab w:val="left" w:pos="9637"/>
        </w:tabs>
        <w:spacing w:after="0"/>
        <w:rPr>
          <w:rFonts w:ascii="Univers 47 Condensed Light" w:hAnsi="Univers 47 Condensed Light" w:cs="Arial"/>
          <w:b/>
          <w:bCs/>
          <w:sz w:val="22"/>
          <w:szCs w:val="22"/>
        </w:rPr>
      </w:pPr>
    </w:p>
    <w:p w14:paraId="048149CE" w14:textId="77777777" w:rsidR="001516A8" w:rsidRDefault="00025F69" w:rsidP="00025F69">
      <w:pPr>
        <w:pStyle w:val="Textkrper3"/>
        <w:tabs>
          <w:tab w:val="left" w:pos="0"/>
          <w:tab w:val="left" w:pos="9637"/>
        </w:tabs>
        <w:spacing w:after="0"/>
        <w:rPr>
          <w:rFonts w:ascii="Univers 47 Condensed Light" w:hAnsi="Univers 47 Condensed Light" w:cs="Arial"/>
          <w:b/>
          <w:bCs/>
          <w:sz w:val="22"/>
          <w:szCs w:val="22"/>
        </w:rPr>
      </w:pPr>
      <w:r>
        <w:rPr>
          <w:rFonts w:ascii="Univers 47 Condensed Light" w:hAnsi="Univers 47 Condensed Light" w:cs="Arial"/>
          <w:b/>
          <w:bCs/>
          <w:sz w:val="22"/>
          <w:szCs w:val="22"/>
        </w:rPr>
        <w:t>Anmeldung Kindergarten und Primarschule Ettingen</w:t>
      </w:r>
    </w:p>
    <w:p w14:paraId="6EF92193" w14:textId="77777777" w:rsidR="00025F69" w:rsidRDefault="00025F69" w:rsidP="00E07622">
      <w:pPr>
        <w:pStyle w:val="Textkrper3"/>
        <w:tabs>
          <w:tab w:val="left" w:pos="0"/>
          <w:tab w:val="left" w:pos="9637"/>
        </w:tabs>
        <w:spacing w:after="0" w:line="276" w:lineRule="auto"/>
        <w:rPr>
          <w:rFonts w:ascii="Univers 47 Condensed Light" w:hAnsi="Univers 47 Condensed Light" w:cs="Arial"/>
          <w:b/>
          <w:bCs/>
          <w:sz w:val="22"/>
          <w:szCs w:val="22"/>
          <w:u w:val="single"/>
        </w:rPr>
      </w:pPr>
      <w:r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ab/>
      </w:r>
    </w:p>
    <w:p w14:paraId="6689F804" w14:textId="77777777" w:rsidR="00025F69" w:rsidRDefault="00E07622" w:rsidP="00025F69">
      <w:pPr>
        <w:pStyle w:val="Textkrper3"/>
        <w:tabs>
          <w:tab w:val="left" w:pos="0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L</w:t>
      </w:r>
      <w:r w:rsidR="00025F69">
        <w:rPr>
          <w:rFonts w:ascii="Univers 47 Condensed Light" w:hAnsi="Univers 47 Condensed Light" w:cs="Arial"/>
          <w:sz w:val="22"/>
          <w:szCs w:val="22"/>
        </w:rPr>
        <w:t>iebe Eltern</w:t>
      </w:r>
    </w:p>
    <w:p w14:paraId="55FC95C8" w14:textId="09D4D02B" w:rsidR="00E07622" w:rsidRDefault="00025F69" w:rsidP="00025F69">
      <w:pPr>
        <w:pStyle w:val="Textkrper3"/>
        <w:tabs>
          <w:tab w:val="left" w:pos="0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Für den Schuleintritt Ihres Kindes benötigen wir einige Informationen. Bitte füllen Sie dieses Formular aus</w:t>
      </w:r>
      <w:r w:rsidR="00E07622">
        <w:rPr>
          <w:rFonts w:ascii="Univers 47 Condensed Light" w:hAnsi="Univers 47 Condensed Light" w:cs="Arial"/>
          <w:sz w:val="22"/>
          <w:szCs w:val="22"/>
        </w:rPr>
        <w:t xml:space="preserve"> </w:t>
      </w:r>
      <w:r>
        <w:rPr>
          <w:rFonts w:ascii="Univers 47 Condensed Light" w:hAnsi="Univers 47 Condensed Light" w:cs="Arial"/>
          <w:sz w:val="22"/>
          <w:szCs w:val="22"/>
        </w:rPr>
        <w:t xml:space="preserve">und senden es </w:t>
      </w:r>
      <w:r w:rsidR="00E07622">
        <w:rPr>
          <w:rFonts w:ascii="Univers 47 Condensed Light" w:hAnsi="Univers 47 Condensed Light" w:cs="Arial"/>
          <w:sz w:val="22"/>
          <w:szCs w:val="22"/>
        </w:rPr>
        <w:t xml:space="preserve">unterzeichnet </w:t>
      </w:r>
      <w:r>
        <w:rPr>
          <w:rFonts w:ascii="Univers 47 Condensed Light" w:hAnsi="Univers 47 Condensed Light" w:cs="Arial"/>
          <w:sz w:val="22"/>
          <w:szCs w:val="22"/>
        </w:rPr>
        <w:t xml:space="preserve">an folgende Adresse: </w:t>
      </w:r>
    </w:p>
    <w:p w14:paraId="560AFBD0" w14:textId="1AAA8B66" w:rsidR="00025F69" w:rsidRDefault="00FC5F2E" w:rsidP="00025F69">
      <w:pPr>
        <w:pStyle w:val="Textkrper3"/>
        <w:tabs>
          <w:tab w:val="left" w:pos="0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Primarschule Ettingen</w:t>
      </w:r>
      <w:r w:rsidR="00D77F26">
        <w:rPr>
          <w:rFonts w:ascii="Univers 47 Condensed Light" w:hAnsi="Univers 47 Condensed Light" w:cs="Arial"/>
          <w:sz w:val="22"/>
          <w:szCs w:val="22"/>
        </w:rPr>
        <w:t xml:space="preserve">, </w:t>
      </w:r>
      <w:r w:rsidR="00CF1CD1">
        <w:rPr>
          <w:rFonts w:ascii="Univers 47 Condensed Light" w:hAnsi="Univers 47 Condensed Light" w:cs="Arial"/>
          <w:sz w:val="22"/>
          <w:szCs w:val="22"/>
        </w:rPr>
        <w:t xml:space="preserve">Sekretariat, </w:t>
      </w:r>
      <w:r>
        <w:rPr>
          <w:rFonts w:ascii="Univers 47 Condensed Light" w:hAnsi="Univers 47 Condensed Light" w:cs="Arial"/>
          <w:sz w:val="22"/>
          <w:szCs w:val="22"/>
        </w:rPr>
        <w:t>Gempenweg 21, 4107 Ettingen</w:t>
      </w:r>
    </w:p>
    <w:p w14:paraId="7E6B3273" w14:textId="360995B5" w:rsidR="00025F69" w:rsidRPr="008D0173" w:rsidRDefault="008D0173" w:rsidP="00FC5F2E">
      <w:pPr>
        <w:pStyle w:val="Textkrper3"/>
        <w:tabs>
          <w:tab w:val="left" w:pos="0"/>
          <w:tab w:val="left" w:pos="9637"/>
        </w:tabs>
        <w:spacing w:after="0"/>
        <w:rPr>
          <w:rFonts w:ascii="Univers 47 Condensed Light" w:hAnsi="Univers 47 Condensed Light" w:cs="Arial"/>
          <w:b/>
          <w:bCs/>
          <w:i/>
          <w:iCs/>
          <w:sz w:val="22"/>
          <w:szCs w:val="22"/>
        </w:rPr>
      </w:pPr>
      <w:r>
        <w:rPr>
          <w:rFonts w:ascii="Univers 47 Condensed Light" w:hAnsi="Univers 47 Condensed Light" w:cs="Arial"/>
          <w:b/>
          <w:bCs/>
          <w:i/>
          <w:iCs/>
          <w:sz w:val="22"/>
          <w:szCs w:val="22"/>
        </w:rPr>
        <w:t>B</w:t>
      </w:r>
      <w:r w:rsidR="00FC5F2E" w:rsidRPr="008D0173">
        <w:rPr>
          <w:rFonts w:ascii="Univers 47 Condensed Light" w:hAnsi="Univers 47 Condensed Light" w:cs="Arial"/>
          <w:b/>
          <w:bCs/>
          <w:i/>
          <w:iCs/>
          <w:sz w:val="22"/>
          <w:szCs w:val="22"/>
        </w:rPr>
        <w:t>itte Formular auch retournieren, wenn Ihr Kind eine Privatschule besucht</w:t>
      </w:r>
      <w:r>
        <w:rPr>
          <w:rFonts w:ascii="Univers 47 Condensed Light" w:hAnsi="Univers 47 Condensed Light" w:cs="Arial"/>
          <w:b/>
          <w:bCs/>
          <w:i/>
          <w:iCs/>
          <w:sz w:val="22"/>
          <w:szCs w:val="22"/>
        </w:rPr>
        <w:t>.</w:t>
      </w:r>
    </w:p>
    <w:p w14:paraId="717B6873" w14:textId="77777777" w:rsidR="00FC5F2E" w:rsidRDefault="00FC5F2E" w:rsidP="00FC5F2E">
      <w:pPr>
        <w:pStyle w:val="Textkrper3"/>
        <w:tabs>
          <w:tab w:val="left" w:pos="0"/>
          <w:tab w:val="left" w:pos="9637"/>
        </w:tabs>
        <w:spacing w:after="0"/>
        <w:rPr>
          <w:rFonts w:ascii="Univers 47 Condensed Light" w:hAnsi="Univers 47 Condensed Light" w:cs="Arial"/>
          <w:i/>
          <w:iCs/>
          <w:sz w:val="22"/>
          <w:szCs w:val="22"/>
        </w:rPr>
      </w:pPr>
    </w:p>
    <w:p w14:paraId="2AD1852B" w14:textId="70C805F2" w:rsidR="00486883" w:rsidRDefault="00FC5F2E" w:rsidP="00271235">
      <w:pPr>
        <w:pStyle w:val="Textkrper3"/>
        <w:tabs>
          <w:tab w:val="left" w:pos="0"/>
          <w:tab w:val="bar" w:pos="4678"/>
          <w:tab w:val="left" w:pos="4820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Ich/Wir melden unser Kind an:</w:t>
      </w:r>
      <w:r w:rsidR="00271235" w:rsidRPr="00271235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271235"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71235"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 w:rsidR="00271235">
        <w:rPr>
          <w:rFonts w:ascii="Univers 47 Condensed Light" w:hAnsi="Univers 47 Condensed Light" w:cs="Arial"/>
          <w:sz w:val="22"/>
          <w:szCs w:val="22"/>
        </w:rPr>
        <w:fldChar w:fldCharType="end"/>
      </w:r>
      <w:r w:rsidR="00271235">
        <w:rPr>
          <w:rFonts w:ascii="Univers 47 Condensed Light" w:hAnsi="Univers 47 Condensed Light" w:cs="Arial"/>
          <w:sz w:val="22"/>
          <w:szCs w:val="22"/>
        </w:rPr>
        <w:t xml:space="preserve"> </w:t>
      </w:r>
      <w:r>
        <w:rPr>
          <w:rFonts w:ascii="Univers 47 Condensed Light" w:hAnsi="Univers 47 Condensed Light" w:cs="Arial"/>
          <w:sz w:val="22"/>
          <w:szCs w:val="22"/>
        </w:rPr>
        <w:tab/>
        <w:t xml:space="preserve">Ich/Wir melden unser Kind </w:t>
      </w:r>
      <w:r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>nicht</w:t>
      </w:r>
      <w:r>
        <w:rPr>
          <w:rFonts w:ascii="Univers 47 Condensed Light" w:hAnsi="Univers 47 Condensed Light" w:cs="Arial"/>
          <w:sz w:val="22"/>
          <w:szCs w:val="22"/>
        </w:rPr>
        <w:t xml:space="preserve"> an</w:t>
      </w:r>
      <w:r w:rsidR="00271235">
        <w:rPr>
          <w:rFonts w:ascii="Univers 47 Condensed Light" w:hAnsi="Univers 47 Condensed Light" w:cs="Arial"/>
          <w:sz w:val="22"/>
          <w:szCs w:val="22"/>
        </w:rPr>
        <w:t>:</w:t>
      </w:r>
      <w:r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271235"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71235"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 w:rsidR="00271235">
        <w:rPr>
          <w:rFonts w:ascii="Univers 47 Condensed Light" w:hAnsi="Univers 47 Condensed Light" w:cs="Arial"/>
          <w:sz w:val="22"/>
          <w:szCs w:val="22"/>
        </w:rPr>
        <w:fldChar w:fldCharType="end"/>
      </w:r>
      <w:r w:rsidR="00271235">
        <w:rPr>
          <w:rFonts w:ascii="Univers 47 Condensed Light" w:hAnsi="Univers 47 Condensed Light" w:cs="Arial"/>
          <w:sz w:val="22"/>
          <w:szCs w:val="22"/>
        </w:rPr>
        <w:t xml:space="preserve"> </w:t>
      </w:r>
    </w:p>
    <w:p w14:paraId="3E5A946A" w14:textId="16D2AA07" w:rsidR="00FC5F2E" w:rsidRDefault="00486883" w:rsidP="00271235">
      <w:pPr>
        <w:pStyle w:val="Textkrper3"/>
        <w:tabs>
          <w:tab w:val="left" w:pos="0"/>
          <w:tab w:val="bar" w:pos="4678"/>
          <w:tab w:val="left" w:pos="4820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Anmeldung für:</w:t>
      </w:r>
      <w:r w:rsidR="00271235">
        <w:rPr>
          <w:rFonts w:ascii="Univers 47 Condensed Light" w:hAnsi="Univers 47 Condensed Light" w:cs="Arial"/>
          <w:sz w:val="22"/>
          <w:szCs w:val="22"/>
        </w:rPr>
        <w:tab/>
      </w:r>
      <w:r w:rsidR="00FC5F2E">
        <w:rPr>
          <w:rFonts w:ascii="Univers 47 Condensed Light" w:hAnsi="Univers 47 Condensed Light" w:cs="Arial"/>
          <w:sz w:val="22"/>
          <w:szCs w:val="22"/>
        </w:rPr>
        <w:t>Unser Kind besucht</w:t>
      </w:r>
      <w:r w:rsidR="00271235" w:rsidRPr="00271235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271235">
        <w:rPr>
          <w:rFonts w:ascii="Univers 47 Condensed Light" w:hAnsi="Univers 47 Condensed Light" w:cs="Arial"/>
          <w:sz w:val="22"/>
          <w:szCs w:val="22"/>
        </w:rPr>
        <w:t>eine andere Schule/ Privatschule</w:t>
      </w:r>
    </w:p>
    <w:p w14:paraId="4DBF4164" w14:textId="1833F524" w:rsidR="00486883" w:rsidRDefault="00486883" w:rsidP="00486883">
      <w:pPr>
        <w:pStyle w:val="Textkrper3"/>
        <w:tabs>
          <w:tab w:val="left" w:pos="0"/>
          <w:tab w:val="bar" w:pos="4678"/>
          <w:tab w:val="left" w:pos="4820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3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0"/>
      <w:r>
        <w:rPr>
          <w:rFonts w:ascii="Univers 47 Condensed Light" w:hAnsi="Univers 47 Condensed Light" w:cs="Arial"/>
          <w:sz w:val="22"/>
          <w:szCs w:val="22"/>
        </w:rPr>
        <w:t xml:space="preserve"> 1. Kindergartenjahr</w:t>
      </w:r>
      <w:r>
        <w:rPr>
          <w:rFonts w:ascii="Univers 47 Condensed Light" w:hAnsi="Univers 47 Condensed Light" w:cs="Arial"/>
          <w:sz w:val="22"/>
          <w:szCs w:val="22"/>
        </w:rPr>
        <w:tab/>
        <w:t>Name/Ort der Privatschule:</w:t>
      </w:r>
    </w:p>
    <w:p w14:paraId="4F1018B1" w14:textId="3CCB3400" w:rsidR="00486883" w:rsidRDefault="00486883" w:rsidP="00486883">
      <w:pPr>
        <w:pStyle w:val="Textkrper3"/>
        <w:tabs>
          <w:tab w:val="left" w:pos="0"/>
          <w:tab w:val="bar" w:pos="4678"/>
          <w:tab w:val="left" w:pos="4820"/>
          <w:tab w:val="left" w:pos="9637"/>
        </w:tabs>
        <w:spacing w:after="0" w:line="276" w:lineRule="auto"/>
        <w:rPr>
          <w:rFonts w:ascii="Univers 47 Condensed Light" w:hAnsi="Univers 47 Condensed Light" w:cs="Arial"/>
          <w:i/>
          <w:iCs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4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"/>
      <w:r>
        <w:rPr>
          <w:rFonts w:ascii="Univers 47 Condensed Light" w:hAnsi="Univers 47 Condensed Light" w:cs="Arial"/>
          <w:sz w:val="22"/>
          <w:szCs w:val="22"/>
        </w:rPr>
        <w:t xml:space="preserve"> 2. Kindergartenjahr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</w:p>
    <w:p w14:paraId="33FC8811" w14:textId="2BB7F7C4" w:rsidR="00FC5F2E" w:rsidRPr="00FC5F2E" w:rsidRDefault="00486883" w:rsidP="00486883">
      <w:pPr>
        <w:pStyle w:val="Textkrper3"/>
        <w:tabs>
          <w:tab w:val="left" w:pos="0"/>
          <w:tab w:val="left" w:pos="2268"/>
          <w:tab w:val="bar" w:pos="4678"/>
          <w:tab w:val="left" w:pos="4820"/>
          <w:tab w:val="left" w:pos="9637"/>
        </w:tabs>
        <w:spacing w:after="0" w:line="276" w:lineRule="auto"/>
        <w:rPr>
          <w:rFonts w:ascii="Univers 47 Condensed Light" w:hAnsi="Univers 47 Condensed Light" w:cs="Arial"/>
          <w:i/>
          <w:iCs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5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"/>
      <w:r>
        <w:rPr>
          <w:rFonts w:ascii="Univers 47 Condensed Light" w:hAnsi="Univers 47 Condensed Light" w:cs="Arial"/>
          <w:sz w:val="22"/>
          <w:szCs w:val="22"/>
        </w:rPr>
        <w:t xml:space="preserve"> Primarschule/Klasse: </w:t>
      </w:r>
      <w:bookmarkStart w:id="3" w:name="_Hlk87532795"/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"/>
      <w:bookmarkEnd w:id="4"/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</w:r>
    </w:p>
    <w:p w14:paraId="67708A39" w14:textId="77777777" w:rsidR="00FC5F2E" w:rsidRDefault="00816787" w:rsidP="004467B6">
      <w:pPr>
        <w:pStyle w:val="Textkrper3"/>
        <w:tabs>
          <w:tab w:val="left" w:pos="0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63738D70" w14:textId="77777777" w:rsidR="004467B6" w:rsidRPr="00A01125" w:rsidRDefault="00A01125" w:rsidP="00A01125">
      <w:pPr>
        <w:pStyle w:val="Textkrper3"/>
        <w:tabs>
          <w:tab w:val="left" w:pos="0"/>
          <w:tab w:val="left" w:pos="9637"/>
        </w:tabs>
        <w:spacing w:after="0" w:line="276" w:lineRule="auto"/>
        <w:rPr>
          <w:rFonts w:ascii="Univers 47 Condensed Light" w:hAnsi="Univers 47 Condensed Light" w:cs="Arial"/>
          <w:b/>
          <w:bCs/>
          <w:sz w:val="22"/>
          <w:szCs w:val="22"/>
          <w:u w:val="single"/>
        </w:rPr>
      </w:pPr>
      <w:r w:rsidRPr="00A01125"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>Schülerdaten</w:t>
      </w:r>
    </w:p>
    <w:p w14:paraId="6305EEA2" w14:textId="25DB8306" w:rsidR="004467B6" w:rsidRDefault="004467B6" w:rsidP="00CF59B9">
      <w:pPr>
        <w:pStyle w:val="Textkrper3"/>
        <w:tabs>
          <w:tab w:val="left" w:pos="0"/>
          <w:tab w:val="left" w:pos="1418"/>
          <w:tab w:val="left" w:pos="3402"/>
          <w:tab w:val="left" w:pos="4536"/>
          <w:tab w:val="left" w:pos="4820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 xml:space="preserve">Name: </w:t>
      </w:r>
      <w:r w:rsidR="00CF59B9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"/>
      <w:r>
        <w:rPr>
          <w:rFonts w:ascii="Univers 47 Condensed Light" w:hAnsi="Univers 47 Condensed Light" w:cs="Arial"/>
          <w:sz w:val="22"/>
          <w:szCs w:val="22"/>
        </w:rPr>
        <w:tab/>
      </w:r>
      <w:r w:rsidR="0029167B">
        <w:rPr>
          <w:rFonts w:ascii="Univers 47 Condensed Light" w:hAnsi="Univers 47 Condensed Light" w:cs="Arial"/>
          <w:sz w:val="22"/>
          <w:szCs w:val="22"/>
        </w:rPr>
        <w:t xml:space="preserve">Vorname: </w:t>
      </w:r>
      <w:r w:rsidR="004843D3">
        <w:rPr>
          <w:rFonts w:ascii="Univers 47 Condensed Light" w:hAnsi="Univers 47 Condensed Light" w:cs="Arial"/>
          <w:sz w:val="22"/>
          <w:szCs w:val="22"/>
        </w:rPr>
        <w:tab/>
      </w:r>
      <w:r w:rsidR="0029167B"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29167B"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 w:rsidR="0029167B">
        <w:rPr>
          <w:rFonts w:ascii="Univers 47 Condensed Light" w:hAnsi="Univers 47 Condensed Light" w:cs="Arial"/>
          <w:sz w:val="22"/>
          <w:szCs w:val="22"/>
        </w:rPr>
      </w:r>
      <w:r w:rsidR="0029167B">
        <w:rPr>
          <w:rFonts w:ascii="Univers 47 Condensed Light" w:hAnsi="Univers 47 Condensed Light" w:cs="Arial"/>
          <w:sz w:val="22"/>
          <w:szCs w:val="22"/>
        </w:rPr>
        <w:fldChar w:fldCharType="separate"/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6"/>
      <w:r w:rsidR="0029167B">
        <w:rPr>
          <w:rFonts w:ascii="Univers 47 Condensed Light" w:hAnsi="Univers 47 Condensed Light" w:cs="Arial"/>
          <w:sz w:val="22"/>
          <w:szCs w:val="22"/>
        </w:rPr>
        <w:tab/>
        <w:t>Geb.Datum</w:t>
      </w:r>
      <w:r w:rsidR="0029167B" w:rsidRPr="00E07622">
        <w:rPr>
          <w:rFonts w:ascii="Univers 47 Condensed Light" w:hAnsi="Univers 47 Condensed Light" w:cs="Arial"/>
          <w:sz w:val="22"/>
          <w:szCs w:val="22"/>
        </w:rPr>
        <w:t>:</w:t>
      </w:r>
      <w:r w:rsidR="0029167B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29167B"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29167B"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 w:rsidR="0029167B">
        <w:rPr>
          <w:rFonts w:ascii="Univers 47 Condensed Light" w:hAnsi="Univers 47 Condensed Light" w:cs="Arial"/>
          <w:sz w:val="22"/>
          <w:szCs w:val="22"/>
        </w:rPr>
      </w:r>
      <w:r w:rsidR="0029167B">
        <w:rPr>
          <w:rFonts w:ascii="Univers 47 Condensed Light" w:hAnsi="Univers 47 Condensed Light" w:cs="Arial"/>
          <w:sz w:val="22"/>
          <w:szCs w:val="22"/>
        </w:rPr>
        <w:fldChar w:fldCharType="separate"/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29167B"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7"/>
    </w:p>
    <w:p w14:paraId="75A09ABC" w14:textId="13365159" w:rsidR="00E014BB" w:rsidRDefault="00CF59B9" w:rsidP="00CF59B9">
      <w:pPr>
        <w:pStyle w:val="Textkrper3"/>
        <w:tabs>
          <w:tab w:val="left" w:pos="0"/>
          <w:tab w:val="left" w:pos="1418"/>
          <w:tab w:val="left" w:pos="3402"/>
          <w:tab w:val="left" w:pos="4536"/>
          <w:tab w:val="left" w:pos="4820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Strasse/Nr</w:t>
      </w:r>
      <w:r w:rsidR="00847CE0">
        <w:rPr>
          <w:rFonts w:ascii="Univers 47 Condensed Light" w:hAnsi="Univers 47 Condensed Light" w:cs="Arial"/>
          <w:sz w:val="22"/>
          <w:szCs w:val="22"/>
        </w:rPr>
        <w:t>.</w:t>
      </w:r>
      <w:r>
        <w:rPr>
          <w:rFonts w:ascii="Univers 47 Condensed Light" w:hAnsi="Univers 47 Condensed Light" w:cs="Arial"/>
          <w:sz w:val="22"/>
          <w:szCs w:val="22"/>
        </w:rPr>
        <w:t>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8" w:name="Text27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8"/>
      <w:r>
        <w:rPr>
          <w:rFonts w:ascii="Univers 47 Condensed Light" w:hAnsi="Univers 47 Condensed Light" w:cs="Arial"/>
          <w:sz w:val="22"/>
          <w:szCs w:val="22"/>
        </w:rPr>
        <w:tab/>
        <w:t>PLZ/Ort</w:t>
      </w:r>
      <w:r w:rsidRPr="00E07622">
        <w:rPr>
          <w:rFonts w:ascii="Univers 47 Condensed Light" w:hAnsi="Univers 47 Condensed Light" w:cs="Arial"/>
          <w:sz w:val="22"/>
          <w:szCs w:val="22"/>
        </w:rPr>
        <w:t>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9" w:name="Text28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9"/>
    </w:p>
    <w:p w14:paraId="2D5D0EFE" w14:textId="0B954ABD" w:rsidR="0029167B" w:rsidRDefault="0029167B" w:rsidP="004843D3">
      <w:pPr>
        <w:pStyle w:val="Textkrper3"/>
        <w:tabs>
          <w:tab w:val="left" w:pos="0"/>
          <w:tab w:val="left" w:pos="3402"/>
          <w:tab w:val="left" w:pos="4536"/>
          <w:tab w:val="left" w:pos="4820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 xml:space="preserve">Geschlecht: </w:t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6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0"/>
      <w:r>
        <w:rPr>
          <w:rFonts w:ascii="Univers 47 Condensed Light" w:hAnsi="Univers 47 Condensed Light" w:cs="Arial"/>
          <w:sz w:val="22"/>
          <w:szCs w:val="22"/>
        </w:rPr>
        <w:t xml:space="preserve"> weiblich   </w:t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7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1"/>
      <w:r>
        <w:rPr>
          <w:rFonts w:ascii="Univers 47 Condensed Light" w:hAnsi="Univers 47 Condensed Light" w:cs="Arial"/>
          <w:sz w:val="22"/>
          <w:szCs w:val="22"/>
        </w:rPr>
        <w:t xml:space="preserve"> männlich</w:t>
      </w:r>
      <w:r>
        <w:rPr>
          <w:rFonts w:ascii="Univers 47 Condensed Light" w:hAnsi="Univers 47 Condensed Light" w:cs="Arial"/>
          <w:sz w:val="22"/>
          <w:szCs w:val="22"/>
        </w:rPr>
        <w:tab/>
        <w:t>Nationalität:</w:t>
      </w:r>
      <w:r w:rsidR="0075188F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2" w:name="Text6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2"/>
    </w:p>
    <w:p w14:paraId="6614E0F1" w14:textId="42DF5AAC" w:rsidR="00CD0B7E" w:rsidRDefault="00CD0B7E" w:rsidP="004843D3">
      <w:pPr>
        <w:pStyle w:val="Textkrper3"/>
        <w:tabs>
          <w:tab w:val="left" w:pos="0"/>
          <w:tab w:val="left" w:pos="3402"/>
          <w:tab w:val="left" w:pos="4536"/>
          <w:tab w:val="left" w:pos="4820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Ausländer/in im deutschsprachigen Raum seit:</w:t>
      </w:r>
      <w:r w:rsidR="004843D3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3" w:name="Text7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3"/>
    </w:p>
    <w:p w14:paraId="4A066002" w14:textId="7960F7A5" w:rsidR="00CD0B7E" w:rsidRDefault="00CD0B7E" w:rsidP="00271235">
      <w:pPr>
        <w:pStyle w:val="Textkrper3"/>
        <w:tabs>
          <w:tab w:val="left" w:pos="0"/>
          <w:tab w:val="left" w:pos="3402"/>
          <w:tab w:val="left" w:pos="4253"/>
          <w:tab w:val="left" w:pos="5103"/>
          <w:tab w:val="left" w:pos="6096"/>
          <w:tab w:val="left" w:pos="7088"/>
          <w:tab w:val="left" w:pos="7938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 xml:space="preserve">Muttersprache: </w:t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4" w:name="Text8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4"/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75188F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>Deutschkenntnisse</w:t>
      </w:r>
      <w:r w:rsidR="00F41340">
        <w:rPr>
          <w:rFonts w:ascii="Univers 47 Condensed Light" w:hAnsi="Univers 47 Condensed Light" w:cs="Arial"/>
          <w:sz w:val="22"/>
          <w:szCs w:val="22"/>
        </w:rPr>
        <w:t>:</w:t>
      </w:r>
      <w:r w:rsidR="00F41340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8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5"/>
      <w:r>
        <w:rPr>
          <w:rFonts w:ascii="Univers 47 Condensed Light" w:hAnsi="Univers 47 Condensed Light" w:cs="Arial"/>
          <w:sz w:val="22"/>
          <w:szCs w:val="22"/>
        </w:rPr>
        <w:t xml:space="preserve"> gut</w:t>
      </w:r>
      <w:r w:rsidR="00F41340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9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6"/>
      <w:r>
        <w:rPr>
          <w:rFonts w:ascii="Univers 47 Condensed Light" w:hAnsi="Univers 47 Condensed Light" w:cs="Arial"/>
          <w:sz w:val="22"/>
          <w:szCs w:val="22"/>
        </w:rPr>
        <w:t xml:space="preserve"> mittel</w:t>
      </w:r>
      <w:r w:rsidR="00F41340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10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7"/>
      <w:r>
        <w:rPr>
          <w:rFonts w:ascii="Univers 47 Condensed Light" w:hAnsi="Univers 47 Condensed Light" w:cs="Arial"/>
          <w:sz w:val="22"/>
          <w:szCs w:val="22"/>
        </w:rPr>
        <w:t xml:space="preserve"> wenig/keine</w:t>
      </w:r>
    </w:p>
    <w:p w14:paraId="719DFA20" w14:textId="7351F8F5" w:rsidR="00CD0B7E" w:rsidRDefault="004843D3" w:rsidP="00271235">
      <w:pPr>
        <w:pStyle w:val="Textkrper3"/>
        <w:tabs>
          <w:tab w:val="left" w:pos="0"/>
          <w:tab w:val="left" w:pos="3402"/>
          <w:tab w:val="left" w:pos="4253"/>
          <w:tab w:val="left" w:pos="5103"/>
          <w:tab w:val="left" w:pos="6096"/>
          <w:tab w:val="left" w:pos="7088"/>
          <w:tab w:val="left" w:pos="7938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Konfession: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11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8"/>
      <w:r>
        <w:rPr>
          <w:rFonts w:ascii="Univers 47 Condensed Light" w:hAnsi="Univers 47 Condensed Light" w:cs="Arial"/>
          <w:sz w:val="22"/>
          <w:szCs w:val="22"/>
        </w:rPr>
        <w:t xml:space="preserve"> kath</w:t>
      </w:r>
      <w:r w:rsidR="00F41340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12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19"/>
      <w:r>
        <w:rPr>
          <w:rFonts w:ascii="Univers 47 Condensed Light" w:hAnsi="Univers 47 Condensed Light" w:cs="Arial"/>
          <w:sz w:val="22"/>
          <w:szCs w:val="22"/>
        </w:rPr>
        <w:t xml:space="preserve"> ref</w:t>
      </w:r>
      <w:r w:rsidR="00F41340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13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0"/>
      <w:r>
        <w:rPr>
          <w:rFonts w:ascii="Univers 47 Condensed Light" w:hAnsi="Univers 47 Condensed Light" w:cs="Arial"/>
          <w:sz w:val="22"/>
          <w:szCs w:val="22"/>
        </w:rPr>
        <w:t xml:space="preserve"> andere</w:t>
      </w:r>
      <w:r w:rsidR="00F41340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14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1"/>
      <w:r>
        <w:rPr>
          <w:rFonts w:ascii="Univers 47 Condensed Light" w:hAnsi="Univers 47 Condensed Light" w:cs="Arial"/>
          <w:sz w:val="22"/>
          <w:szCs w:val="22"/>
        </w:rPr>
        <w:t xml:space="preserve"> konfessionslos     </w:t>
      </w:r>
    </w:p>
    <w:p w14:paraId="1D1734A2" w14:textId="77777777" w:rsidR="0054576C" w:rsidRDefault="0054576C" w:rsidP="00271235">
      <w:pPr>
        <w:pStyle w:val="Textkrper3"/>
        <w:tabs>
          <w:tab w:val="left" w:pos="0"/>
          <w:tab w:val="left" w:pos="3402"/>
          <w:tab w:val="left" w:pos="4253"/>
          <w:tab w:val="left" w:pos="5103"/>
          <w:tab w:val="left" w:pos="6096"/>
          <w:tab w:val="left" w:pos="7088"/>
          <w:tab w:val="left" w:pos="7938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</w:p>
    <w:p w14:paraId="2AC8C684" w14:textId="37217430" w:rsidR="008D0173" w:rsidRDefault="008D0173" w:rsidP="00271235">
      <w:pPr>
        <w:pStyle w:val="Textkrper3"/>
        <w:tabs>
          <w:tab w:val="left" w:pos="0"/>
          <w:tab w:val="left" w:pos="3402"/>
          <w:tab w:val="left" w:pos="4253"/>
          <w:tab w:val="left" w:pos="5103"/>
          <w:tab w:val="left" w:pos="6096"/>
          <w:tab w:val="left" w:pos="7088"/>
          <w:tab w:val="left" w:pos="7938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Förderung in bisheriger Schule</w:t>
      </w:r>
      <w:r w:rsidR="00663A5D">
        <w:rPr>
          <w:rFonts w:ascii="Univers 47 Condensed Light" w:hAnsi="Univers 47 Condensed Light" w:cs="Arial"/>
          <w:sz w:val="22"/>
          <w:szCs w:val="22"/>
        </w:rPr>
        <w:t>/bisherigem Kindergarten</w:t>
      </w:r>
      <w:r>
        <w:rPr>
          <w:rFonts w:ascii="Univers 47 Condensed Light" w:hAnsi="Univers 47 Condensed Light" w:cs="Arial"/>
          <w:sz w:val="22"/>
          <w:szCs w:val="22"/>
        </w:rPr>
        <w:t>:</w:t>
      </w:r>
    </w:p>
    <w:p w14:paraId="340A2369" w14:textId="0C20FBD1" w:rsidR="00473538" w:rsidRDefault="00B16534" w:rsidP="00271235">
      <w:pPr>
        <w:pStyle w:val="Textkrper3"/>
        <w:tabs>
          <w:tab w:val="left" w:pos="0"/>
          <w:tab w:val="left" w:pos="3402"/>
          <w:tab w:val="left" w:pos="4253"/>
          <w:tab w:val="left" w:pos="5103"/>
          <w:tab w:val="left" w:pos="6096"/>
          <w:tab w:val="left" w:pos="7088"/>
          <w:tab w:val="left" w:pos="7938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r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8D0173">
        <w:rPr>
          <w:rFonts w:ascii="Univers 47 Condensed Light" w:hAnsi="Univers 47 Condensed Light" w:cs="Arial"/>
          <w:sz w:val="22"/>
          <w:szCs w:val="22"/>
        </w:rPr>
        <w:t>ISF Sozialpädagogik</w:t>
      </w:r>
      <w:r w:rsidR="008D0173">
        <w:rPr>
          <w:rFonts w:ascii="Univers 47 Condensed Light" w:hAnsi="Univers 47 Condensed Light" w:cs="Arial"/>
          <w:sz w:val="22"/>
          <w:szCs w:val="22"/>
        </w:rPr>
        <w:tab/>
      </w:r>
      <w:r w:rsidR="00473538"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="00473538"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 w:rsidR="00473538">
        <w:rPr>
          <w:rFonts w:ascii="Univers 47 Condensed Light" w:hAnsi="Univers 47 Condensed Light" w:cs="Arial"/>
          <w:sz w:val="22"/>
          <w:szCs w:val="22"/>
        </w:rPr>
        <w:fldChar w:fldCharType="end"/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8D0173">
        <w:rPr>
          <w:rFonts w:ascii="Univers 47 Condensed Light" w:hAnsi="Univers 47 Condensed Light" w:cs="Arial"/>
          <w:sz w:val="22"/>
          <w:szCs w:val="22"/>
        </w:rPr>
        <w:t>ISF Heilpädagogik</w:t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473538">
        <w:rPr>
          <w:rFonts w:ascii="Univers 47 Condensed Light" w:hAnsi="Univers 47 Condensed Light" w:cs="Arial"/>
          <w:sz w:val="22"/>
          <w:szCs w:val="22"/>
        </w:rPr>
        <w:tab/>
      </w:r>
      <w:r w:rsidR="00473538"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="00473538"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 w:rsidR="00473538">
        <w:rPr>
          <w:rFonts w:ascii="Univers 47 Condensed Light" w:hAnsi="Univers 47 Condensed Light" w:cs="Arial"/>
          <w:sz w:val="22"/>
          <w:szCs w:val="22"/>
        </w:rPr>
        <w:fldChar w:fldCharType="end"/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8D0173">
        <w:rPr>
          <w:rFonts w:ascii="Univers 47 Condensed Light" w:hAnsi="Univers 47 Condensed Light" w:cs="Arial"/>
          <w:sz w:val="22"/>
          <w:szCs w:val="22"/>
        </w:rPr>
        <w:t>DaZ Deutsch als Zweitsprache</w:t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</w:p>
    <w:p w14:paraId="1259B297" w14:textId="351A73CD" w:rsidR="008D0173" w:rsidRDefault="00473538" w:rsidP="00271235">
      <w:pPr>
        <w:pStyle w:val="Textkrper3"/>
        <w:tabs>
          <w:tab w:val="left" w:pos="0"/>
          <w:tab w:val="left" w:pos="3402"/>
          <w:tab w:val="left" w:pos="4253"/>
          <w:tab w:val="left" w:pos="5103"/>
          <w:tab w:val="left" w:pos="6096"/>
          <w:tab w:val="left" w:pos="7088"/>
          <w:tab w:val="left" w:pos="7938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Andere</w:t>
      </w:r>
      <w:r w:rsidR="009A4A43">
        <w:rPr>
          <w:rFonts w:ascii="Univers 47 Condensed Light" w:hAnsi="Univers 47 Condensed Light" w:cs="Arial"/>
          <w:sz w:val="22"/>
          <w:szCs w:val="22"/>
        </w:rPr>
        <w:t>:</w:t>
      </w:r>
      <w:r>
        <w:rPr>
          <w:rFonts w:ascii="Univers 47 Condensed Light" w:hAnsi="Univers 47 Condensed Light" w:cs="Arial"/>
          <w:sz w:val="22"/>
          <w:szCs w:val="22"/>
        </w:rPr>
        <w:t xml:space="preserve"> </w:t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46"/>
            <w:enabled/>
            <w:calcOnExit w:val="0"/>
            <w:textInput/>
          </w:ffData>
        </w:fldChar>
      </w:r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</w:p>
    <w:p w14:paraId="54918FD1" w14:textId="62B9E8AB" w:rsidR="004843D3" w:rsidRDefault="00A01125" w:rsidP="00271235">
      <w:pPr>
        <w:pStyle w:val="Textkrper3"/>
        <w:tabs>
          <w:tab w:val="left" w:pos="0"/>
          <w:tab w:val="left" w:pos="3402"/>
          <w:tab w:val="left" w:pos="4253"/>
          <w:tab w:val="left" w:pos="5103"/>
          <w:tab w:val="left" w:pos="6096"/>
          <w:tab w:val="left" w:pos="7088"/>
          <w:tab w:val="left" w:pos="7938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F41340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F41340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F41340"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6F4717DE" w14:textId="77777777" w:rsidR="00A01125" w:rsidRDefault="00A01125" w:rsidP="0029167B">
      <w:pPr>
        <w:pStyle w:val="Textkrper3"/>
        <w:tabs>
          <w:tab w:val="left" w:pos="0"/>
          <w:tab w:val="left" w:pos="3402"/>
          <w:tab w:val="left" w:pos="4820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>Elterndaten</w:t>
      </w:r>
    </w:p>
    <w:p w14:paraId="156BA2C7" w14:textId="77777777" w:rsidR="00A01125" w:rsidRDefault="00A01125" w:rsidP="00FD2580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 xml:space="preserve">Name </w:t>
      </w:r>
      <w:r w:rsidR="00D77F26">
        <w:rPr>
          <w:rFonts w:ascii="Univers 47 Condensed Light" w:hAnsi="Univers 47 Condensed Light" w:cs="Arial"/>
          <w:sz w:val="22"/>
          <w:szCs w:val="22"/>
        </w:rPr>
        <w:t>Mutter</w:t>
      </w:r>
      <w:r>
        <w:rPr>
          <w:rFonts w:ascii="Univers 47 Condensed Light" w:hAnsi="Univers 47 Condensed Light" w:cs="Arial"/>
          <w:sz w:val="22"/>
          <w:szCs w:val="22"/>
        </w:rPr>
        <w:t xml:space="preserve">: </w:t>
      </w:r>
      <w:r w:rsidR="00FD2580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2" w:name="Text9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2"/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  <w:t xml:space="preserve">Vorname </w:t>
      </w:r>
      <w:r w:rsidR="00D77F26">
        <w:rPr>
          <w:rFonts w:ascii="Univers 47 Condensed Light" w:hAnsi="Univers 47 Condensed Light" w:cs="Arial"/>
          <w:sz w:val="22"/>
          <w:szCs w:val="22"/>
        </w:rPr>
        <w:t>Mutter</w:t>
      </w:r>
      <w:r>
        <w:rPr>
          <w:rFonts w:ascii="Univers 47 Condensed Light" w:hAnsi="Univers 47 Condensed Light" w:cs="Arial"/>
          <w:sz w:val="22"/>
          <w:szCs w:val="22"/>
        </w:rPr>
        <w:t xml:space="preserve">: </w:t>
      </w:r>
      <w:r w:rsidR="00FD2580">
        <w:rPr>
          <w:rFonts w:ascii="Univers 47 Condensed Light" w:hAnsi="Univers 47 Condensed Light" w:cs="Arial"/>
          <w:sz w:val="22"/>
          <w:szCs w:val="22"/>
        </w:rPr>
        <w:tab/>
      </w:r>
      <w:r w:rsidR="00FD2580"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3" w:name="Text10"/>
      <w:r w:rsidR="00FD2580"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 w:rsidR="00FD2580">
        <w:rPr>
          <w:rFonts w:ascii="Univers 47 Condensed Light" w:hAnsi="Univers 47 Condensed Light" w:cs="Arial"/>
          <w:sz w:val="22"/>
          <w:szCs w:val="22"/>
        </w:rPr>
      </w:r>
      <w:r w:rsidR="00FD2580">
        <w:rPr>
          <w:rFonts w:ascii="Univers 47 Condensed Light" w:hAnsi="Univers 47 Condensed Light" w:cs="Arial"/>
          <w:sz w:val="22"/>
          <w:szCs w:val="22"/>
        </w:rPr>
        <w:fldChar w:fldCharType="separate"/>
      </w:r>
      <w:r w:rsidR="00FD2580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FD2580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FD2580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FD2580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FD2580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FD2580"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3"/>
    </w:p>
    <w:p w14:paraId="5D505AF9" w14:textId="31EA4705" w:rsidR="00016412" w:rsidRDefault="00016412" w:rsidP="00FD2580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Strasse/Nr.: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4" w:name="Text13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4"/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  <w:t>PLZ</w:t>
      </w:r>
      <w:r w:rsidR="008D4425">
        <w:rPr>
          <w:rFonts w:ascii="Univers 47 Condensed Light" w:hAnsi="Univers 47 Condensed Light" w:cs="Arial"/>
          <w:sz w:val="22"/>
          <w:szCs w:val="22"/>
        </w:rPr>
        <w:t>/</w:t>
      </w:r>
      <w:r>
        <w:rPr>
          <w:rFonts w:ascii="Univers 47 Condensed Light" w:hAnsi="Univers 47 Condensed Light" w:cs="Arial"/>
          <w:sz w:val="22"/>
          <w:szCs w:val="22"/>
        </w:rPr>
        <w:t>Ort: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5" w:name="Text14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5"/>
    </w:p>
    <w:p w14:paraId="6EBEE283" w14:textId="77777777" w:rsidR="00016412" w:rsidRPr="008D0173" w:rsidRDefault="00016412" w:rsidP="00FD2580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  <w:lang w:val="it-CH"/>
        </w:rPr>
      </w:pP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 xml:space="preserve">Tel.Nr. </w:t>
      </w: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6" w:name="Text15"/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6"/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  <w:t>Mobile:</w:t>
      </w: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7" w:name="Text16"/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7"/>
    </w:p>
    <w:p w14:paraId="2C04B68C" w14:textId="77777777" w:rsidR="00016412" w:rsidRPr="008D0173" w:rsidRDefault="00016412" w:rsidP="00FD2580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  <w:lang w:val="it-CH"/>
        </w:rPr>
      </w:pP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>E-Mail:</w:t>
      </w: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8" w:name="Text17"/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8"/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</w:p>
    <w:p w14:paraId="4BDBF58C" w14:textId="77777777" w:rsidR="00016412" w:rsidRPr="008D0173" w:rsidRDefault="00016412" w:rsidP="00FD2580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  <w:lang w:val="it-CH"/>
        </w:rPr>
      </w:pPr>
    </w:p>
    <w:p w14:paraId="5067C9C9" w14:textId="77777777" w:rsidR="00FD2580" w:rsidRDefault="00FD2580" w:rsidP="00FD2580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 xml:space="preserve">Name </w:t>
      </w:r>
      <w:r w:rsidR="00D77F26">
        <w:rPr>
          <w:rFonts w:ascii="Univers 47 Condensed Light" w:hAnsi="Univers 47 Condensed Light" w:cs="Arial"/>
          <w:sz w:val="22"/>
          <w:szCs w:val="22"/>
        </w:rPr>
        <w:t>Vate</w:t>
      </w:r>
      <w:r>
        <w:rPr>
          <w:rFonts w:ascii="Univers 47 Condensed Light" w:hAnsi="Univers 47 Condensed Light" w:cs="Arial"/>
          <w:sz w:val="22"/>
          <w:szCs w:val="22"/>
        </w:rPr>
        <w:t>r: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9" w:name="Text11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29"/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  <w:t xml:space="preserve">Vorname </w:t>
      </w:r>
      <w:r w:rsidR="00D77F26">
        <w:rPr>
          <w:rFonts w:ascii="Univers 47 Condensed Light" w:hAnsi="Univers 47 Condensed Light" w:cs="Arial"/>
          <w:sz w:val="22"/>
          <w:szCs w:val="22"/>
        </w:rPr>
        <w:t>Vater</w:t>
      </w:r>
      <w:r>
        <w:rPr>
          <w:rFonts w:ascii="Univers 47 Condensed Light" w:hAnsi="Univers 47 Condensed Light" w:cs="Arial"/>
          <w:sz w:val="22"/>
          <w:szCs w:val="22"/>
        </w:rPr>
        <w:t>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0" w:name="Text12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0"/>
    </w:p>
    <w:p w14:paraId="38B4FA43" w14:textId="1101970C" w:rsidR="00016412" w:rsidRDefault="00016412" w:rsidP="00FD2580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Strasse/Nr.: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31" w:name="Text18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1"/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  <w:t>PLZ/Ort: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2" w:name="Text19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2"/>
    </w:p>
    <w:p w14:paraId="11F1B8CE" w14:textId="77777777" w:rsidR="00016412" w:rsidRPr="008D0173" w:rsidRDefault="00016412" w:rsidP="00FD2580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  <w:lang w:val="it-CH"/>
        </w:rPr>
      </w:pP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>Tel.Nr.:</w:t>
      </w: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33" w:name="Text20"/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3"/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  <w:t>Mobile:</w:t>
      </w: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4" w:name="Text21"/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4"/>
    </w:p>
    <w:p w14:paraId="014B6FDC" w14:textId="77777777" w:rsidR="00016412" w:rsidRPr="008D0173" w:rsidRDefault="00016412" w:rsidP="00016412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lang w:val="it-CH"/>
        </w:rPr>
      </w:pP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>E-Mail:</w:t>
      </w:r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5" w:name="Text22"/>
      <w:r w:rsidRPr="008D0173">
        <w:rPr>
          <w:rFonts w:ascii="Univers 47 Condensed Light" w:hAnsi="Univers 47 Condensed Light" w:cs="Arial"/>
          <w:sz w:val="22"/>
          <w:szCs w:val="22"/>
          <w:lang w:val="it-CH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5"/>
    </w:p>
    <w:p w14:paraId="460F072A" w14:textId="77777777" w:rsidR="00016412" w:rsidRPr="008D0173" w:rsidRDefault="00016412" w:rsidP="00016412">
      <w:pPr>
        <w:pStyle w:val="Textkrper3"/>
        <w:tabs>
          <w:tab w:val="left" w:pos="0"/>
          <w:tab w:val="left" w:pos="1418"/>
          <w:tab w:val="left" w:pos="3402"/>
          <w:tab w:val="left" w:pos="4820"/>
          <w:tab w:val="left" w:pos="6521"/>
          <w:tab w:val="left" w:pos="6804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lang w:val="it-CH"/>
        </w:rPr>
      </w:pPr>
    </w:p>
    <w:p w14:paraId="4992B199" w14:textId="77777777" w:rsidR="00E014BB" w:rsidRDefault="00016412" w:rsidP="00F41340">
      <w:pPr>
        <w:pStyle w:val="Textkrper3"/>
        <w:tabs>
          <w:tab w:val="left" w:pos="0"/>
          <w:tab w:val="left" w:pos="1418"/>
          <w:tab w:val="left" w:pos="2268"/>
          <w:tab w:val="left" w:pos="4253"/>
          <w:tab w:val="left" w:pos="6096"/>
          <w:tab w:val="left" w:pos="9637"/>
        </w:tabs>
        <w:spacing w:after="0" w:line="360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Erziehungsberechtigt: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Kontrollkästchen17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6"/>
      <w:r>
        <w:rPr>
          <w:rFonts w:ascii="Univers 47 Condensed Light" w:hAnsi="Univers 47 Condensed Light" w:cs="Arial"/>
          <w:sz w:val="22"/>
          <w:szCs w:val="22"/>
        </w:rPr>
        <w:t xml:space="preserve"> beide Elternteile</w:t>
      </w:r>
      <w:r w:rsidR="00F41340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Kontrollkästchen18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7"/>
      <w:r>
        <w:rPr>
          <w:rFonts w:ascii="Univers 47 Condensed Light" w:hAnsi="Univers 47 Condensed Light" w:cs="Arial"/>
          <w:sz w:val="22"/>
          <w:szCs w:val="22"/>
        </w:rPr>
        <w:t xml:space="preserve"> Mutter</w:t>
      </w:r>
      <w:r w:rsidR="00F41340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Kontrollkästchen19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8"/>
      <w:r>
        <w:rPr>
          <w:rFonts w:ascii="Univers 47 Condensed Light" w:hAnsi="Univers 47 Condensed Light" w:cs="Arial"/>
          <w:sz w:val="22"/>
          <w:szCs w:val="22"/>
        </w:rPr>
        <w:t xml:space="preserve"> Vater</w:t>
      </w:r>
    </w:p>
    <w:p w14:paraId="1BB409A2" w14:textId="77777777" w:rsidR="00CF59B9" w:rsidRDefault="00CF59B9" w:rsidP="00016412">
      <w:pPr>
        <w:pStyle w:val="Textkrper3"/>
        <w:tabs>
          <w:tab w:val="left" w:pos="0"/>
          <w:tab w:val="left" w:pos="1418"/>
          <w:tab w:val="left" w:pos="2127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Falls unterschiedliche Adressen vorhanden sind: Informationen an beide Postadressen gewünscht?</w:t>
      </w:r>
    </w:p>
    <w:p w14:paraId="64E25787" w14:textId="77777777" w:rsidR="00CF59B9" w:rsidRDefault="00CF59B9" w:rsidP="00CF59B9">
      <w:pPr>
        <w:pStyle w:val="Textkrper3"/>
        <w:tabs>
          <w:tab w:val="left" w:pos="0"/>
          <w:tab w:val="left" w:pos="1418"/>
          <w:tab w:val="left" w:pos="2127"/>
          <w:tab w:val="left" w:pos="3402"/>
          <w:tab w:val="left" w:pos="4820"/>
          <w:tab w:val="left" w:pos="6521"/>
          <w:tab w:val="left" w:pos="6804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Kontrollkästchen20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39"/>
      <w:r>
        <w:rPr>
          <w:rFonts w:ascii="Univers 47 Condensed Light" w:hAnsi="Univers 47 Condensed Light" w:cs="Arial"/>
          <w:sz w:val="22"/>
          <w:szCs w:val="22"/>
        </w:rPr>
        <w:t xml:space="preserve"> ja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Kontrollkästchen21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0"/>
      <w:r>
        <w:rPr>
          <w:rFonts w:ascii="Univers 47 Condensed Light" w:hAnsi="Univers 47 Condensed Light" w:cs="Arial"/>
          <w:sz w:val="22"/>
          <w:szCs w:val="22"/>
        </w:rPr>
        <w:t xml:space="preserve"> nein</w:t>
      </w:r>
    </w:p>
    <w:p w14:paraId="5A44C16A" w14:textId="77777777" w:rsidR="00016412" w:rsidRDefault="00016412" w:rsidP="00016412">
      <w:pPr>
        <w:pStyle w:val="Textkrper3"/>
        <w:tabs>
          <w:tab w:val="left" w:pos="0"/>
          <w:tab w:val="left" w:pos="1418"/>
          <w:tab w:val="left" w:pos="2127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1ABCE484" w14:textId="77777777" w:rsidR="00016412" w:rsidRDefault="00016412" w:rsidP="00016412">
      <w:pPr>
        <w:pStyle w:val="Textkrper3"/>
        <w:tabs>
          <w:tab w:val="left" w:pos="0"/>
          <w:tab w:val="left" w:pos="1418"/>
          <w:tab w:val="left" w:pos="2127"/>
          <w:tab w:val="left" w:pos="3402"/>
          <w:tab w:val="left" w:pos="4820"/>
          <w:tab w:val="left" w:pos="6521"/>
          <w:tab w:val="left" w:pos="6804"/>
          <w:tab w:val="left" w:pos="9637"/>
        </w:tabs>
        <w:spacing w:after="0"/>
        <w:rPr>
          <w:rFonts w:ascii="Univers 47 Condensed Light" w:hAnsi="Univers 47 Condensed Light" w:cs="Arial"/>
          <w:b/>
          <w:bCs/>
          <w:sz w:val="22"/>
          <w:szCs w:val="22"/>
          <w:u w:val="single"/>
        </w:rPr>
      </w:pPr>
      <w:r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>Falls noch nicht in Ettingen wohnhaft, Ihre aktuelle Adresse:</w:t>
      </w:r>
    </w:p>
    <w:p w14:paraId="5B9749BC" w14:textId="77777777" w:rsidR="00016412" w:rsidRDefault="00016412" w:rsidP="00016412">
      <w:pPr>
        <w:pStyle w:val="Textkrper3"/>
        <w:tabs>
          <w:tab w:val="left" w:pos="0"/>
          <w:tab w:val="left" w:pos="1418"/>
          <w:tab w:val="left" w:pos="2127"/>
          <w:tab w:val="left" w:pos="3402"/>
          <w:tab w:val="left" w:pos="4820"/>
          <w:tab w:val="left" w:pos="6521"/>
          <w:tab w:val="left" w:pos="6804"/>
          <w:tab w:val="left" w:pos="9637"/>
        </w:tabs>
        <w:spacing w:after="0"/>
        <w:rPr>
          <w:rFonts w:ascii="Univers 47 Condensed Light" w:hAnsi="Univers 47 Condensed Light" w:cs="Arial"/>
          <w:b/>
          <w:bCs/>
          <w:sz w:val="22"/>
          <w:szCs w:val="22"/>
          <w:u w:val="single"/>
        </w:rPr>
      </w:pPr>
    </w:p>
    <w:p w14:paraId="55F48A76" w14:textId="4AA69F5A" w:rsidR="00016412" w:rsidRDefault="00016412" w:rsidP="00016412">
      <w:pPr>
        <w:pStyle w:val="Textkrper3"/>
        <w:tabs>
          <w:tab w:val="left" w:pos="0"/>
          <w:tab w:val="left" w:pos="1418"/>
          <w:tab w:val="left" w:pos="2127"/>
          <w:tab w:val="left" w:pos="3402"/>
          <w:tab w:val="left" w:pos="4820"/>
          <w:tab w:val="left" w:pos="6521"/>
          <w:tab w:val="left" w:pos="6804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Strasse: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41" w:name="Text23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1"/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  <w:t>PLZ/Ort: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42" w:name="Text24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2"/>
    </w:p>
    <w:p w14:paraId="7B31E956" w14:textId="14BC9369" w:rsidR="00E014BB" w:rsidRDefault="00016412" w:rsidP="00E014BB">
      <w:pPr>
        <w:pStyle w:val="Textkrper3"/>
        <w:tabs>
          <w:tab w:val="left" w:pos="0"/>
          <w:tab w:val="left" w:pos="1418"/>
          <w:tab w:val="left" w:pos="2127"/>
          <w:tab w:val="left" w:pos="3402"/>
          <w:tab w:val="left" w:pos="4820"/>
          <w:tab w:val="left" w:pos="6521"/>
          <w:tab w:val="left" w:pos="6804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lastRenderedPageBreak/>
        <w:t>Zuzugstermin: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3" w:name="Text25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3"/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  <w:t>Eintrittsdatu</w:t>
      </w:r>
      <w:r w:rsidR="00E014BB">
        <w:rPr>
          <w:rFonts w:ascii="Univers 47 Condensed Light" w:hAnsi="Univers 47 Condensed Light" w:cs="Arial"/>
          <w:sz w:val="22"/>
          <w:szCs w:val="22"/>
        </w:rPr>
        <w:t>m</w:t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E014BB">
        <w:rPr>
          <w:rFonts w:ascii="Univers 47 Condensed Light" w:hAnsi="Univers 47 Condensed Light" w:cs="Arial"/>
          <w:sz w:val="22"/>
          <w:szCs w:val="22"/>
        </w:rPr>
        <w:t>Schule Ettingen:</w:t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E014BB"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44" w:name="Text26"/>
      <w:r w:rsidR="00E014BB"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 w:rsidR="00E014BB">
        <w:rPr>
          <w:rFonts w:ascii="Univers 47 Condensed Light" w:hAnsi="Univers 47 Condensed Light" w:cs="Arial"/>
          <w:sz w:val="22"/>
          <w:szCs w:val="22"/>
        </w:rPr>
      </w:r>
      <w:r w:rsidR="00E014BB">
        <w:rPr>
          <w:rFonts w:ascii="Univers 47 Condensed Light" w:hAnsi="Univers 47 Condensed Light" w:cs="Arial"/>
          <w:sz w:val="22"/>
          <w:szCs w:val="22"/>
        </w:rPr>
        <w:fldChar w:fldCharType="separate"/>
      </w:r>
      <w:r w:rsidR="00E014B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E014B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E014B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E014B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E014BB">
        <w:rPr>
          <w:rFonts w:ascii="Univers 47 Condensed Light" w:hAnsi="Univers 47 Condensed Light" w:cs="Arial"/>
          <w:noProof/>
          <w:sz w:val="22"/>
          <w:szCs w:val="22"/>
        </w:rPr>
        <w:t> </w:t>
      </w:r>
      <w:r w:rsidR="00E014BB"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4"/>
    </w:p>
    <w:p w14:paraId="332D6907" w14:textId="77777777" w:rsidR="002F2388" w:rsidRDefault="002F2388" w:rsidP="002F2388">
      <w:pPr>
        <w:pStyle w:val="Textkrper3"/>
        <w:tabs>
          <w:tab w:val="left" w:pos="0"/>
          <w:tab w:val="left" w:pos="1035"/>
          <w:tab w:val="left" w:pos="2127"/>
        </w:tabs>
        <w:spacing w:after="0" w:line="276" w:lineRule="auto"/>
        <w:rPr>
          <w:rFonts w:ascii="Univers 47 Condensed Light" w:hAnsi="Univers 47 Condensed Light" w:cs="Arial"/>
          <w:b/>
          <w:bCs/>
          <w:sz w:val="22"/>
          <w:szCs w:val="22"/>
          <w:u w:val="single"/>
        </w:rPr>
      </w:pPr>
      <w:r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>Fotofreigabe</w:t>
      </w:r>
    </w:p>
    <w:p w14:paraId="7022FE1E" w14:textId="4FB80706" w:rsidR="002F2388" w:rsidRDefault="002F2388" w:rsidP="002F2388">
      <w:pPr>
        <w:pStyle w:val="Textkrper3"/>
        <w:tabs>
          <w:tab w:val="left" w:pos="0"/>
          <w:tab w:val="left" w:pos="1035"/>
          <w:tab w:val="left" w:pos="212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 xml:space="preserve">Gemäss Datenschutz des Kantons Basel-Landschaft müssen wir Sie darauf hinweisen, dass Ihr Kind in Schulsituationen (Klassenfoto, Schulanlässe wie Sporttag/Projektwoche etc.) </w:t>
      </w:r>
      <w:r w:rsidR="00663A5D">
        <w:rPr>
          <w:rFonts w:ascii="Univers 47 Condensed Light" w:hAnsi="Univers 47 Condensed Light" w:cs="Arial"/>
          <w:sz w:val="22"/>
          <w:szCs w:val="22"/>
        </w:rPr>
        <w:t>auf unserer Webseite (</w:t>
      </w:r>
      <w:hyperlink r:id="rId8" w:history="1">
        <w:r w:rsidR="00663A5D" w:rsidRPr="00D82946">
          <w:rPr>
            <w:rStyle w:val="Hyperlink"/>
            <w:rFonts w:ascii="Univers 47 Condensed Light" w:hAnsi="Univers 47 Condensed Light" w:cs="Arial"/>
            <w:sz w:val="22"/>
            <w:szCs w:val="22"/>
          </w:rPr>
          <w:t>www.schule-ettingen.ch</w:t>
        </w:r>
      </w:hyperlink>
      <w:r w:rsidR="00663A5D">
        <w:rPr>
          <w:rFonts w:ascii="Univers 47 Condensed Light" w:hAnsi="Univers 47 Condensed Light" w:cs="Arial"/>
          <w:sz w:val="22"/>
          <w:szCs w:val="22"/>
        </w:rPr>
        <w:t xml:space="preserve">) </w:t>
      </w:r>
      <w:r w:rsidR="00D77F26">
        <w:rPr>
          <w:rFonts w:ascii="Univers 47 Condensed Light" w:hAnsi="Univers 47 Condensed Light" w:cs="Arial"/>
          <w:sz w:val="22"/>
          <w:szCs w:val="22"/>
        </w:rPr>
        <w:t xml:space="preserve"> </w:t>
      </w:r>
      <w:r>
        <w:rPr>
          <w:rFonts w:ascii="Univers 47 Condensed Light" w:hAnsi="Univers 47 Condensed Light" w:cs="Arial"/>
          <w:sz w:val="22"/>
          <w:szCs w:val="22"/>
        </w:rPr>
        <w:t>oder gedruckt abgebildet werden kann.</w:t>
      </w:r>
    </w:p>
    <w:p w14:paraId="6A2EA03F" w14:textId="246241CD" w:rsidR="002F2388" w:rsidRDefault="002F2388" w:rsidP="00847CE0">
      <w:pPr>
        <w:pStyle w:val="Textkrper3"/>
        <w:tabs>
          <w:tab w:val="left" w:pos="0"/>
          <w:tab w:val="left" w:pos="567"/>
          <w:tab w:val="left" w:pos="1035"/>
          <w:tab w:val="left" w:pos="2127"/>
        </w:tabs>
        <w:spacing w:after="0" w:line="276" w:lineRule="auto"/>
        <w:ind w:left="560" w:hanging="56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Kontrollkästchen22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5"/>
      <w:r>
        <w:rPr>
          <w:rFonts w:ascii="Univers 47 Condensed Light" w:hAnsi="Univers 47 Condensed Light" w:cs="Arial"/>
          <w:sz w:val="22"/>
          <w:szCs w:val="22"/>
        </w:rPr>
        <w:tab/>
        <w:t>Wir stimmen einer möglichen Veröffentlichung der Bilder in digitaler und/oder gedruckter Form zu, auf denen</w:t>
      </w:r>
      <w:r w:rsidR="00847CE0">
        <w:rPr>
          <w:rFonts w:ascii="Univers 47 Condensed Light" w:hAnsi="Univers 47 Condensed Light" w:cs="Arial"/>
          <w:sz w:val="22"/>
          <w:szCs w:val="22"/>
        </w:rPr>
        <w:t xml:space="preserve"> </w:t>
      </w:r>
      <w:r>
        <w:rPr>
          <w:rFonts w:ascii="Univers 47 Condensed Light" w:hAnsi="Univers 47 Condensed Light" w:cs="Arial"/>
          <w:sz w:val="22"/>
          <w:szCs w:val="22"/>
        </w:rPr>
        <w:t>unser Kind zu erkennen ist.</w:t>
      </w:r>
    </w:p>
    <w:p w14:paraId="6CD68948" w14:textId="161B6DD1" w:rsidR="002F2388" w:rsidRDefault="002F2388" w:rsidP="00847CE0">
      <w:pPr>
        <w:pStyle w:val="Textkrper3"/>
        <w:tabs>
          <w:tab w:val="left" w:pos="0"/>
          <w:tab w:val="left" w:pos="567"/>
          <w:tab w:val="left" w:pos="1035"/>
          <w:tab w:val="left" w:pos="2127"/>
        </w:tabs>
        <w:spacing w:after="0" w:line="276" w:lineRule="auto"/>
        <w:ind w:left="560" w:hanging="56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Kontrollkästchen23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6"/>
      <w:r>
        <w:rPr>
          <w:rFonts w:ascii="Univers 47 Condensed Light" w:hAnsi="Univers 47 Condensed Light" w:cs="Arial"/>
          <w:sz w:val="22"/>
          <w:szCs w:val="22"/>
        </w:rPr>
        <w:tab/>
        <w:t>Wir sind gegen eine Veröffentlichung von Bildern in digitaler und/oder gedruckter Form, auf denen unser Kind</w:t>
      </w:r>
      <w:r w:rsidR="00847CE0">
        <w:rPr>
          <w:rFonts w:ascii="Univers 47 Condensed Light" w:hAnsi="Univers 47 Condensed Light" w:cs="Arial"/>
          <w:sz w:val="22"/>
          <w:szCs w:val="22"/>
        </w:rPr>
        <w:t xml:space="preserve"> </w:t>
      </w:r>
      <w:r>
        <w:rPr>
          <w:rFonts w:ascii="Univers 47 Condensed Light" w:hAnsi="Univers 47 Condensed Light" w:cs="Arial"/>
          <w:sz w:val="22"/>
          <w:szCs w:val="22"/>
        </w:rPr>
        <w:t>zu erkennen ist.</w:t>
      </w:r>
    </w:p>
    <w:p w14:paraId="7D5D847E" w14:textId="77777777" w:rsidR="002F2388" w:rsidRDefault="002F2388" w:rsidP="002F2388">
      <w:pPr>
        <w:pStyle w:val="Textkrper3"/>
        <w:tabs>
          <w:tab w:val="left" w:pos="0"/>
          <w:tab w:val="left" w:pos="567"/>
          <w:tab w:val="left" w:pos="1035"/>
          <w:tab w:val="left" w:pos="2127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07B0C100" w14:textId="77777777" w:rsidR="002F2388" w:rsidRDefault="002F2388" w:rsidP="002F2388">
      <w:pPr>
        <w:pStyle w:val="Textkrper3"/>
        <w:tabs>
          <w:tab w:val="left" w:pos="0"/>
          <w:tab w:val="left" w:pos="567"/>
          <w:tab w:val="left" w:pos="1035"/>
          <w:tab w:val="left" w:pos="2127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 xml:space="preserve">Betreuung </w:t>
      </w:r>
      <w:r>
        <w:rPr>
          <w:rFonts w:ascii="Univers 47 Condensed Light" w:hAnsi="Univers 47 Condensed Light" w:cs="Arial"/>
          <w:sz w:val="22"/>
          <w:szCs w:val="22"/>
        </w:rPr>
        <w:t>(ev. Betreuung, Tagesmutter, Tagesheim)</w:t>
      </w:r>
    </w:p>
    <w:p w14:paraId="22E8CDC8" w14:textId="0DFDD621" w:rsidR="002F2388" w:rsidRDefault="002F2388" w:rsidP="002F2388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Name:</w:t>
      </w:r>
      <w:r>
        <w:rPr>
          <w:rFonts w:ascii="Univers 47 Condensed Light" w:hAnsi="Univers 47 Condensed Light" w:cs="Arial"/>
          <w:sz w:val="22"/>
          <w:szCs w:val="22"/>
        </w:rPr>
        <w:tab/>
      </w:r>
      <w:r w:rsidR="0075188F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47" w:name="Text29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7"/>
      <w:r w:rsidR="0075188F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>Vorname:</w:t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473538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48" w:name="Text30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8"/>
    </w:p>
    <w:p w14:paraId="582B2EA6" w14:textId="7BCF14FD" w:rsidR="001230DD" w:rsidRDefault="001230DD" w:rsidP="002F2388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Strasse/Nr.: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49" w:name="Text31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49"/>
      <w:r>
        <w:rPr>
          <w:rFonts w:ascii="Univers 47 Condensed Light" w:hAnsi="Univers 47 Condensed Light" w:cs="Arial"/>
          <w:sz w:val="22"/>
          <w:szCs w:val="22"/>
        </w:rPr>
        <w:tab/>
        <w:t>PLZ/Ort:</w:t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473538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50" w:name="Text32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0"/>
    </w:p>
    <w:p w14:paraId="0BA96A9A" w14:textId="52653801" w:rsidR="001230DD" w:rsidRDefault="001230DD" w:rsidP="002F2388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Tel.Nr.: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51" w:name="Text33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1"/>
      <w:r>
        <w:rPr>
          <w:rFonts w:ascii="Univers 47 Condensed Light" w:hAnsi="Univers 47 Condensed Light" w:cs="Arial"/>
          <w:sz w:val="22"/>
          <w:szCs w:val="22"/>
        </w:rPr>
        <w:tab/>
      </w:r>
      <w:proofErr w:type="gramStart"/>
      <w:r>
        <w:rPr>
          <w:rFonts w:ascii="Univers 47 Condensed Light" w:hAnsi="Univers 47 Condensed Light" w:cs="Arial"/>
          <w:sz w:val="22"/>
          <w:szCs w:val="22"/>
        </w:rPr>
        <w:t>Mobil</w:t>
      </w:r>
      <w:proofErr w:type="gramEnd"/>
      <w:r>
        <w:rPr>
          <w:rFonts w:ascii="Univers 47 Condensed Light" w:hAnsi="Univers 47 Condensed Light" w:cs="Arial"/>
          <w:sz w:val="22"/>
          <w:szCs w:val="22"/>
        </w:rPr>
        <w:t>:</w:t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473538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52" w:name="Text34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2"/>
    </w:p>
    <w:p w14:paraId="7D6B56AE" w14:textId="77777777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Bemerkung: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53" w:name="Text35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3"/>
    </w:p>
    <w:p w14:paraId="19E94F05" w14:textId="77777777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26892565" w14:textId="77777777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 xml:space="preserve">Notfall </w:t>
      </w:r>
      <w:r>
        <w:rPr>
          <w:rFonts w:ascii="Univers 47 Condensed Light" w:hAnsi="Univers 47 Condensed Light" w:cs="Arial"/>
          <w:sz w:val="22"/>
          <w:szCs w:val="22"/>
        </w:rPr>
        <w:t>(Vertrauensperson, falls Eltern nicht erreichbar sind)</w:t>
      </w:r>
    </w:p>
    <w:p w14:paraId="766C5E78" w14:textId="5E0C778B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Name: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54" w:name="Text36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4"/>
      <w:r>
        <w:rPr>
          <w:rFonts w:ascii="Univers 47 Condensed Light" w:hAnsi="Univers 47 Condensed Light" w:cs="Arial"/>
          <w:sz w:val="22"/>
          <w:szCs w:val="22"/>
        </w:rPr>
        <w:tab/>
      </w:r>
      <w:r w:rsidR="0075188F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>Vorname: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55" w:name="Text37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5"/>
    </w:p>
    <w:p w14:paraId="36710613" w14:textId="2737DABE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Tel.Nr.:</w:t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56" w:name="Text38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6"/>
      <w:r w:rsidR="0075188F">
        <w:rPr>
          <w:rFonts w:ascii="Univers 47 Condensed Light" w:hAnsi="Univers 47 Condensed Light" w:cs="Arial"/>
          <w:sz w:val="22"/>
          <w:szCs w:val="22"/>
        </w:rPr>
        <w:tab/>
      </w:r>
      <w:r w:rsidR="0075188F">
        <w:rPr>
          <w:rFonts w:ascii="Univers 47 Condensed Light" w:hAnsi="Univers 47 Condensed Light" w:cs="Arial"/>
          <w:sz w:val="22"/>
          <w:szCs w:val="22"/>
        </w:rPr>
        <w:tab/>
      </w:r>
      <w:proofErr w:type="gramStart"/>
      <w:r>
        <w:rPr>
          <w:rFonts w:ascii="Univers 47 Condensed Light" w:hAnsi="Univers 47 Condensed Light" w:cs="Arial"/>
          <w:sz w:val="22"/>
          <w:szCs w:val="22"/>
        </w:rPr>
        <w:t>Mobil</w:t>
      </w:r>
      <w:proofErr w:type="gramEnd"/>
      <w:r>
        <w:rPr>
          <w:rFonts w:ascii="Univers 47 Condensed Light" w:hAnsi="Univers 47 Condensed Light" w:cs="Arial"/>
          <w:sz w:val="22"/>
          <w:szCs w:val="22"/>
        </w:rPr>
        <w:t>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57" w:name="Text39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7"/>
    </w:p>
    <w:p w14:paraId="2902D0B5" w14:textId="77777777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6C0D865E" w14:textId="77777777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 w:rsidRPr="001230DD"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>Gesundheit</w:t>
      </w:r>
      <w:r>
        <w:rPr>
          <w:rFonts w:ascii="Univers 47 Condensed Light" w:hAnsi="Univers 47 Condensed Light" w:cs="Arial"/>
          <w:b/>
          <w:bCs/>
          <w:sz w:val="22"/>
          <w:szCs w:val="22"/>
          <w:u w:val="single"/>
        </w:rPr>
        <w:t xml:space="preserve"> </w:t>
      </w:r>
      <w:r>
        <w:rPr>
          <w:rFonts w:ascii="Univers 47 Condensed Light" w:hAnsi="Univers 47 Condensed Light" w:cs="Arial"/>
          <w:sz w:val="22"/>
          <w:szCs w:val="22"/>
        </w:rPr>
        <w:t>(freiwillige Angaben)</w:t>
      </w:r>
    </w:p>
    <w:p w14:paraId="5DE8C373" w14:textId="1ED760FE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Privatarzt/Kinderarzt:</w:t>
      </w:r>
    </w:p>
    <w:p w14:paraId="459F03FE" w14:textId="428F168F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Name</w:t>
      </w:r>
      <w:r w:rsidR="0075188F">
        <w:rPr>
          <w:rFonts w:ascii="Univers 47 Condensed Light" w:hAnsi="Univers 47 Condensed Light" w:cs="Arial"/>
          <w:sz w:val="22"/>
          <w:szCs w:val="22"/>
        </w:rPr>
        <w:t>:</w:t>
      </w:r>
      <w:r w:rsidR="0075188F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58" w:name="Text40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8"/>
    </w:p>
    <w:p w14:paraId="006912BA" w14:textId="77777777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Adresse: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59" w:name="Text41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59"/>
    </w:p>
    <w:p w14:paraId="5A0008D0" w14:textId="77777777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</w:p>
    <w:p w14:paraId="4E5F09F3" w14:textId="06614C16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Besucht Ihr Kind bereits Therapien? Wenn ja, welche?</w:t>
      </w:r>
      <w:r w:rsidR="00473538">
        <w:rPr>
          <w:rFonts w:ascii="Univers 47 Condensed Light" w:hAnsi="Univers 47 Condensed Light" w:cs="Arial"/>
          <w:sz w:val="22"/>
          <w:szCs w:val="22"/>
        </w:rPr>
        <w:t xml:space="preserve"> </w:t>
      </w:r>
      <w:r w:rsidR="0075188F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Kontrollkästchen24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60"/>
      <w:r>
        <w:rPr>
          <w:rFonts w:ascii="Univers 47 Condensed Light" w:hAnsi="Univers 47 Condensed Light" w:cs="Arial"/>
          <w:sz w:val="22"/>
          <w:szCs w:val="22"/>
        </w:rPr>
        <w:t xml:space="preserve"> ja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Kontrollkästchen25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61"/>
      <w:r>
        <w:rPr>
          <w:rFonts w:ascii="Univers 47 Condensed Light" w:hAnsi="Univers 47 Condensed Light" w:cs="Arial"/>
          <w:sz w:val="22"/>
          <w:szCs w:val="22"/>
        </w:rPr>
        <w:t xml:space="preserve"> nein</w:t>
      </w:r>
    </w:p>
    <w:p w14:paraId="2F0D9734" w14:textId="77777777" w:rsidR="001230DD" w:rsidRDefault="00E07622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360" w:lineRule="auto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62" w:name="Text43"/>
      <w:r>
        <w:rPr>
          <w:rFonts w:ascii="Univers 47 Condensed Light" w:hAnsi="Univers 47 Condensed Light" w:cs="Arial"/>
          <w:sz w:val="22"/>
          <w:szCs w:val="22"/>
          <w:u w:val="single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  <w:u w:val="single"/>
        </w:rPr>
      </w:r>
      <w:r>
        <w:rPr>
          <w:rFonts w:ascii="Univers 47 Condensed Light" w:hAnsi="Univers 47 Condensed Light" w:cs="Arial"/>
          <w:sz w:val="22"/>
          <w:szCs w:val="22"/>
          <w:u w:val="single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sz w:val="22"/>
          <w:szCs w:val="22"/>
          <w:u w:val="single"/>
        </w:rPr>
        <w:fldChar w:fldCharType="end"/>
      </w:r>
      <w:bookmarkEnd w:id="62"/>
      <w:r w:rsidR="001230DD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1230DD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1230DD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1230DD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1230DD"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376E7D42" w14:textId="77777777" w:rsidR="001230DD" w:rsidRDefault="001230DD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24C81EE0" w14:textId="77777777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u w:val="single"/>
        </w:rPr>
      </w:pPr>
    </w:p>
    <w:p w14:paraId="2C553F4F" w14:textId="77777777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276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Leidet Ihr Kind an einer Krankheit, die Auswirkungen auf den Kindergarten- resp. Schulalltag haben könnte (z.B. Asthma etc.)? Wenn ja, welche?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Kontrollkästchen26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63"/>
      <w:r>
        <w:rPr>
          <w:rFonts w:ascii="Univers 47 Condensed Light" w:hAnsi="Univers 47 Condensed Light" w:cs="Arial"/>
          <w:sz w:val="22"/>
          <w:szCs w:val="22"/>
        </w:rPr>
        <w:t xml:space="preserve"> ja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Kontrollkästchen27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64"/>
      <w:r>
        <w:rPr>
          <w:rFonts w:ascii="Univers 47 Condensed Light" w:hAnsi="Univers 47 Condensed Light" w:cs="Arial"/>
          <w:sz w:val="22"/>
          <w:szCs w:val="22"/>
        </w:rPr>
        <w:t xml:space="preserve"> nein</w:t>
      </w:r>
    </w:p>
    <w:p w14:paraId="5D6A7B8F" w14:textId="77777777" w:rsidR="0078105F" w:rsidRDefault="00E07622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360" w:lineRule="auto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65" w:name="Text44"/>
      <w:r>
        <w:rPr>
          <w:rFonts w:ascii="Univers 47 Condensed Light" w:hAnsi="Univers 47 Condensed Light" w:cs="Arial"/>
          <w:sz w:val="22"/>
          <w:szCs w:val="22"/>
          <w:u w:val="single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  <w:u w:val="single"/>
        </w:rPr>
      </w:r>
      <w:r>
        <w:rPr>
          <w:rFonts w:ascii="Univers 47 Condensed Light" w:hAnsi="Univers 47 Condensed Light" w:cs="Arial"/>
          <w:sz w:val="22"/>
          <w:szCs w:val="22"/>
          <w:u w:val="single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sz w:val="22"/>
          <w:szCs w:val="22"/>
          <w:u w:val="single"/>
        </w:rPr>
        <w:fldChar w:fldCharType="end"/>
      </w:r>
      <w:bookmarkEnd w:id="65"/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59131030" w14:textId="77777777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4B60E936" w14:textId="77777777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u w:val="single"/>
        </w:rPr>
      </w:pPr>
    </w:p>
    <w:p w14:paraId="5FDFAC69" w14:textId="3550BABA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360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 xml:space="preserve">Ist Ihr Kind </w:t>
      </w:r>
      <w:r w:rsidR="00D77F26">
        <w:rPr>
          <w:rFonts w:ascii="Univers 47 Condensed Light" w:hAnsi="Univers 47 Condensed Light" w:cs="Arial"/>
          <w:sz w:val="22"/>
          <w:szCs w:val="22"/>
        </w:rPr>
        <w:t xml:space="preserve">von einer Allergie betroffen </w:t>
      </w:r>
      <w:r>
        <w:rPr>
          <w:rFonts w:ascii="Univers 47 Condensed Light" w:hAnsi="Univers 47 Condensed Light" w:cs="Arial"/>
          <w:sz w:val="22"/>
          <w:szCs w:val="22"/>
        </w:rPr>
        <w:t>(z.B. Insektenstiche, Lebensmittel etc.)</w:t>
      </w:r>
      <w:r w:rsidR="00847CE0">
        <w:rPr>
          <w:rFonts w:ascii="Univers 47 Condensed Light" w:hAnsi="Univers 47 Condensed Light" w:cs="Arial"/>
          <w:sz w:val="22"/>
          <w:szCs w:val="22"/>
        </w:rPr>
        <w:t>?</w:t>
      </w:r>
      <w:r>
        <w:rPr>
          <w:rFonts w:ascii="Univers 47 Condensed Light" w:hAnsi="Univers 47 Condensed Light" w:cs="Arial"/>
          <w:sz w:val="22"/>
          <w:szCs w:val="22"/>
        </w:rPr>
        <w:t xml:space="preserve"> Wenn ja, welche?</w:t>
      </w:r>
    </w:p>
    <w:p w14:paraId="22E61249" w14:textId="77777777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360" w:lineRule="auto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Kontrollkästchen28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66"/>
      <w:r>
        <w:rPr>
          <w:rFonts w:ascii="Univers 47 Condensed Light" w:hAnsi="Univers 47 Condensed Light" w:cs="Arial"/>
          <w:sz w:val="22"/>
          <w:szCs w:val="22"/>
        </w:rPr>
        <w:t xml:space="preserve"> ja</w:t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Kontrollkästchen29"/>
      <w:r>
        <w:rPr>
          <w:rFonts w:ascii="Univers 47 Condensed Light" w:hAnsi="Univers 47 Condensed Light" w:cs="Arial"/>
          <w:sz w:val="22"/>
          <w:szCs w:val="22"/>
        </w:rPr>
        <w:instrText xml:space="preserve"> FORMCHECKBOX </w:instrText>
      </w:r>
      <w:r w:rsidR="0056425F">
        <w:rPr>
          <w:rFonts w:ascii="Univers 47 Condensed Light" w:hAnsi="Univers 47 Condensed Light" w:cs="Arial"/>
          <w:sz w:val="22"/>
          <w:szCs w:val="22"/>
        </w:rPr>
      </w:r>
      <w:r w:rsidR="0056425F"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67"/>
      <w:r>
        <w:rPr>
          <w:rFonts w:ascii="Univers 47 Condensed Light" w:hAnsi="Univers 47 Condensed Light" w:cs="Arial"/>
          <w:sz w:val="22"/>
          <w:szCs w:val="22"/>
        </w:rPr>
        <w:t xml:space="preserve"> nein</w:t>
      </w:r>
    </w:p>
    <w:p w14:paraId="6F5841B3" w14:textId="77777777" w:rsidR="0078105F" w:rsidRDefault="00E07622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 w:line="360" w:lineRule="auto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68" w:name="Text45"/>
      <w:r>
        <w:rPr>
          <w:rFonts w:ascii="Univers 47 Condensed Light" w:hAnsi="Univers 47 Condensed Light" w:cs="Arial"/>
          <w:sz w:val="22"/>
          <w:szCs w:val="22"/>
          <w:u w:val="single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  <w:u w:val="single"/>
        </w:rPr>
      </w:r>
      <w:r>
        <w:rPr>
          <w:rFonts w:ascii="Univers 47 Condensed Light" w:hAnsi="Univers 47 Condensed Light" w:cs="Arial"/>
          <w:sz w:val="22"/>
          <w:szCs w:val="22"/>
          <w:u w:val="single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  <w:u w:val="single"/>
        </w:rPr>
        <w:t> </w:t>
      </w:r>
      <w:r>
        <w:rPr>
          <w:rFonts w:ascii="Univers 47 Condensed Light" w:hAnsi="Univers 47 Condensed Light" w:cs="Arial"/>
          <w:sz w:val="22"/>
          <w:szCs w:val="22"/>
          <w:u w:val="single"/>
        </w:rPr>
        <w:fldChar w:fldCharType="end"/>
      </w:r>
      <w:bookmarkEnd w:id="68"/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  <w:r w:rsidR="0078105F"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27DD5F4C" w14:textId="77777777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276B9EC8" w14:textId="77777777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u w:val="single"/>
        </w:rPr>
      </w:pPr>
    </w:p>
    <w:p w14:paraId="66B720D1" w14:textId="1E4AED17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>Hiermit bestätige/n ich/wir die Vollständigkeit und Richtigkeit meiner/unserer auf beiden Seiten gemachten Angaben.</w:t>
      </w:r>
    </w:p>
    <w:p w14:paraId="3B7654B6" w14:textId="77777777" w:rsidR="0054576C" w:rsidRDefault="0054576C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</w:p>
    <w:p w14:paraId="1A72DAAE" w14:textId="77777777" w:rsid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</w:p>
    <w:p w14:paraId="433BF624" w14:textId="785E48F6" w:rsidR="0078105F" w:rsidRPr="0078105F" w:rsidRDefault="0078105F" w:rsidP="0078105F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u w:val="single"/>
        </w:rPr>
      </w:pPr>
      <w:r>
        <w:rPr>
          <w:rFonts w:ascii="Univers 47 Condensed Light" w:hAnsi="Univers 47 Condensed Light" w:cs="Arial"/>
          <w:sz w:val="22"/>
          <w:szCs w:val="22"/>
        </w:rPr>
        <w:lastRenderedPageBreak/>
        <w:t>Datum:</w:t>
      </w:r>
      <w:r w:rsidR="00535462">
        <w:rPr>
          <w:rFonts w:ascii="Univers 47 Condensed Light" w:hAnsi="Univers 47 Condensed Light" w:cs="Arial"/>
          <w:sz w:val="22"/>
          <w:szCs w:val="22"/>
        </w:rPr>
        <w:t xml:space="preserve"> </w:t>
      </w:r>
      <w:r>
        <w:rPr>
          <w:rFonts w:ascii="Univers 47 Condensed Light" w:hAnsi="Univers 47 Condensed Light" w:cs="Arial"/>
          <w:sz w:val="22"/>
          <w:szCs w:val="22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69" w:name="Text42"/>
      <w:r>
        <w:rPr>
          <w:rFonts w:ascii="Univers 47 Condensed Light" w:hAnsi="Univers 47 Condensed Light" w:cs="Arial"/>
          <w:sz w:val="22"/>
          <w:szCs w:val="22"/>
        </w:rPr>
        <w:instrText xml:space="preserve"> FORMTEXT </w:instrText>
      </w:r>
      <w:r>
        <w:rPr>
          <w:rFonts w:ascii="Univers 47 Condensed Light" w:hAnsi="Univers 47 Condensed Light" w:cs="Arial"/>
          <w:sz w:val="22"/>
          <w:szCs w:val="22"/>
        </w:rPr>
      </w:r>
      <w:r>
        <w:rPr>
          <w:rFonts w:ascii="Univers 47 Condensed Light" w:hAnsi="Univers 47 Condensed Light" w:cs="Arial"/>
          <w:sz w:val="22"/>
          <w:szCs w:val="22"/>
        </w:rPr>
        <w:fldChar w:fldCharType="separate"/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noProof/>
          <w:sz w:val="22"/>
          <w:szCs w:val="22"/>
        </w:rPr>
        <w:t> </w:t>
      </w:r>
      <w:r>
        <w:rPr>
          <w:rFonts w:ascii="Univers 47 Condensed Light" w:hAnsi="Univers 47 Condensed Light" w:cs="Arial"/>
          <w:sz w:val="22"/>
          <w:szCs w:val="22"/>
        </w:rPr>
        <w:fldChar w:fldCharType="end"/>
      </w:r>
      <w:bookmarkEnd w:id="69"/>
      <w:r>
        <w:rPr>
          <w:rFonts w:ascii="Univers 47 Condensed Light" w:hAnsi="Univers 47 Condensed Light" w:cs="Arial"/>
          <w:sz w:val="22"/>
          <w:szCs w:val="22"/>
        </w:rPr>
        <w:tab/>
      </w:r>
      <w:r w:rsidR="00535462">
        <w:rPr>
          <w:rFonts w:ascii="Univers 47 Condensed Light" w:hAnsi="Univers 47 Condensed Light" w:cs="Arial"/>
          <w:sz w:val="22"/>
          <w:szCs w:val="22"/>
        </w:rPr>
        <w:tab/>
      </w:r>
      <w:r>
        <w:rPr>
          <w:rFonts w:ascii="Univers 47 Condensed Light" w:hAnsi="Univers 47 Condensed Light" w:cs="Arial"/>
          <w:sz w:val="22"/>
          <w:szCs w:val="22"/>
        </w:rPr>
        <w:t xml:space="preserve">Unterschrift: </w:t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  <w:r>
        <w:rPr>
          <w:rFonts w:ascii="Univers 47 Condensed Light" w:hAnsi="Univers 47 Condensed Light" w:cs="Arial"/>
          <w:sz w:val="22"/>
          <w:szCs w:val="22"/>
          <w:u w:val="single"/>
        </w:rPr>
        <w:tab/>
      </w:r>
    </w:p>
    <w:p w14:paraId="6E5E8E01" w14:textId="77777777" w:rsidR="001230DD" w:rsidRDefault="001230DD" w:rsidP="001230DD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  <w:u w:val="single"/>
        </w:rPr>
      </w:pPr>
    </w:p>
    <w:p w14:paraId="470569E7" w14:textId="77777777" w:rsidR="008D4425" w:rsidRDefault="008D4425" w:rsidP="00E07622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</w:p>
    <w:p w14:paraId="244AEB30" w14:textId="77777777" w:rsidR="0054576C" w:rsidRDefault="00A52224" w:rsidP="00E07622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 w:cs="Arial"/>
          <w:sz w:val="22"/>
          <w:szCs w:val="22"/>
        </w:rPr>
      </w:pPr>
      <w:r>
        <w:rPr>
          <w:rFonts w:ascii="Univers 47 Condensed Light" w:hAnsi="Univers 47 Condensed Light" w:cs="Arial"/>
          <w:sz w:val="22"/>
          <w:szCs w:val="22"/>
        </w:rPr>
        <w:t xml:space="preserve">Wir bitten Sie, alle Änderungen (Postadresse, </w:t>
      </w:r>
      <w:r w:rsidR="00847CE0">
        <w:rPr>
          <w:rFonts w:ascii="Univers 47 Condensed Light" w:hAnsi="Univers 47 Condensed Light" w:cs="Arial"/>
          <w:sz w:val="22"/>
          <w:szCs w:val="22"/>
        </w:rPr>
        <w:t>E-Mail,</w:t>
      </w:r>
      <w:r>
        <w:rPr>
          <w:rFonts w:ascii="Univers 47 Condensed Light" w:hAnsi="Univers 47 Condensed Light" w:cs="Arial"/>
          <w:sz w:val="22"/>
          <w:szCs w:val="22"/>
        </w:rPr>
        <w:t xml:space="preserve"> Telefon-N</w:t>
      </w:r>
      <w:r w:rsidR="00847CE0">
        <w:rPr>
          <w:rFonts w:ascii="Univers 47 Condensed Light" w:hAnsi="Univers 47 Condensed Light" w:cs="Arial"/>
          <w:sz w:val="22"/>
          <w:szCs w:val="22"/>
        </w:rPr>
        <w:t>r</w:t>
      </w:r>
      <w:r w:rsidR="008D4425">
        <w:rPr>
          <w:rFonts w:ascii="Univers 47 Condensed Light" w:hAnsi="Univers 47 Condensed Light" w:cs="Arial"/>
          <w:sz w:val="22"/>
          <w:szCs w:val="22"/>
        </w:rPr>
        <w:t>.</w:t>
      </w:r>
      <w:r>
        <w:rPr>
          <w:rFonts w:ascii="Univers 47 Condensed Light" w:hAnsi="Univers 47 Condensed Light" w:cs="Arial"/>
          <w:sz w:val="22"/>
          <w:szCs w:val="22"/>
        </w:rPr>
        <w:t xml:space="preserve"> etc.) jeweils per Mail zu melden </w:t>
      </w:r>
    </w:p>
    <w:p w14:paraId="498FF038" w14:textId="459C9D4A" w:rsidR="001516A8" w:rsidRPr="00F3200D" w:rsidRDefault="00A52224" w:rsidP="00E07622">
      <w:pPr>
        <w:pStyle w:val="Textkrper3"/>
        <w:tabs>
          <w:tab w:val="left" w:pos="0"/>
          <w:tab w:val="left" w:pos="567"/>
          <w:tab w:val="left" w:pos="1418"/>
          <w:tab w:val="left" w:pos="4820"/>
          <w:tab w:val="left" w:pos="6663"/>
          <w:tab w:val="left" w:pos="9637"/>
        </w:tabs>
        <w:spacing w:after="0"/>
        <w:rPr>
          <w:rFonts w:ascii="Univers 47 Condensed Light" w:hAnsi="Univers 47 Condensed Light"/>
          <w:sz w:val="24"/>
          <w:szCs w:val="24"/>
        </w:rPr>
      </w:pPr>
      <w:r>
        <w:rPr>
          <w:rFonts w:ascii="Univers 47 Condensed Light" w:hAnsi="Univers 47 Condensed Light" w:cs="Arial"/>
          <w:sz w:val="22"/>
          <w:szCs w:val="22"/>
        </w:rPr>
        <w:t>(</w:t>
      </w:r>
      <w:hyperlink r:id="rId9" w:history="1">
        <w:r w:rsidRPr="00FD6525">
          <w:rPr>
            <w:rStyle w:val="Hyperlink"/>
            <w:rFonts w:ascii="Univers 47 Condensed Light" w:hAnsi="Univers 47 Condensed Light" w:cs="Arial"/>
            <w:sz w:val="22"/>
            <w:szCs w:val="22"/>
          </w:rPr>
          <w:t>sekretariat@schule-ettingen.ch</w:t>
        </w:r>
      </w:hyperlink>
      <w:r>
        <w:rPr>
          <w:rFonts w:ascii="Univers 47 Condensed Light" w:hAnsi="Univers 47 Condensed Light" w:cs="Arial"/>
          <w:sz w:val="22"/>
          <w:szCs w:val="22"/>
        </w:rPr>
        <w:t>)</w:t>
      </w:r>
      <w:r w:rsidR="00847CE0">
        <w:rPr>
          <w:rFonts w:ascii="Univers 47 Condensed Light" w:hAnsi="Univers 47 Condensed Light" w:cs="Arial"/>
          <w:sz w:val="22"/>
          <w:szCs w:val="22"/>
        </w:rPr>
        <w:t>.</w:t>
      </w:r>
      <w:r>
        <w:rPr>
          <w:rFonts w:ascii="Univers 47 Condensed Light" w:hAnsi="Univers 47 Condensed Light" w:cs="Arial"/>
          <w:sz w:val="22"/>
          <w:szCs w:val="22"/>
        </w:rPr>
        <w:t xml:space="preserve"> Besten Dank!</w:t>
      </w:r>
      <w:r w:rsidR="00897E23">
        <w:rPr>
          <w:rFonts w:ascii="Univers 47 Condensed Light" w:hAnsi="Univers 47 Condensed Light"/>
          <w:sz w:val="24"/>
          <w:szCs w:val="24"/>
        </w:rPr>
        <w:tab/>
      </w:r>
    </w:p>
    <w:sectPr w:rsidR="001516A8" w:rsidRPr="00F3200D" w:rsidSect="00897E2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851" w:bottom="851" w:left="1418" w:header="907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103E" w14:textId="77777777" w:rsidR="0056425F" w:rsidRDefault="0056425F">
      <w:r>
        <w:separator/>
      </w:r>
    </w:p>
  </w:endnote>
  <w:endnote w:type="continuationSeparator" w:id="0">
    <w:p w14:paraId="19002352" w14:textId="77777777" w:rsidR="0056425F" w:rsidRDefault="00564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">
    <w:altName w:val="Univers Condensed"/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LT 57 Condensed">
    <w:altName w:val="Calibri"/>
    <w:panose1 w:val="020B0604020202020204"/>
    <w:charset w:val="00"/>
    <w:family w:val="auto"/>
    <w:pitch w:val="variable"/>
    <w:sig w:usb0="8000002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47 Condensed Light">
    <w:altName w:val="Calibri"/>
    <w:panose1 w:val="020B0604020202020204"/>
    <w:charset w:val="00"/>
    <w:family w:val="modern"/>
    <w:notTrueType/>
    <w:pitch w:val="variable"/>
    <w:sig w:usb0="A000002F" w:usb1="40000048" w:usb2="00000000" w:usb3="00000000" w:csb0="00000111" w:csb1="00000000"/>
  </w:font>
  <w:font w:name="Univers 57 Condensed">
    <w:altName w:val="Calibri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imes New Roman (Textkörper CS)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9B5B5" w14:textId="55239B00" w:rsidR="00A01125" w:rsidRPr="00897E23" w:rsidRDefault="00897E23" w:rsidP="00897E23">
    <w:pPr>
      <w:pBdr>
        <w:top w:val="single" w:sz="4" w:space="1" w:color="auto"/>
      </w:pBdr>
      <w:tabs>
        <w:tab w:val="decimal" w:pos="4820"/>
        <w:tab w:val="right" w:pos="9637"/>
      </w:tabs>
      <w:spacing w:line="276" w:lineRule="auto"/>
      <w:rPr>
        <w:vanish/>
        <w:sz w:val="18"/>
        <w:szCs w:val="18"/>
      </w:rPr>
    </w:pPr>
    <w:r w:rsidRPr="001B34D2">
      <w:rPr>
        <w:rFonts w:cs="Times New Roman"/>
        <w:sz w:val="18"/>
        <w:szCs w:val="18"/>
      </w:rPr>
      <w:fldChar w:fldCharType="begin"/>
    </w:r>
    <w:r w:rsidRPr="001B34D2">
      <w:rPr>
        <w:rFonts w:cs="Times New Roman"/>
        <w:sz w:val="18"/>
        <w:szCs w:val="18"/>
      </w:rPr>
      <w:instrText xml:space="preserve"> FILENAME \* MERGEFORMAT </w:instrText>
    </w:r>
    <w:r w:rsidRPr="001B34D2">
      <w:rPr>
        <w:rFonts w:cs="Times New Roman"/>
        <w:sz w:val="18"/>
        <w:szCs w:val="18"/>
      </w:rPr>
      <w:fldChar w:fldCharType="separate"/>
    </w:r>
    <w:r w:rsidR="00E175C9">
      <w:rPr>
        <w:rFonts w:cs="Times New Roman"/>
        <w:noProof/>
        <w:sz w:val="18"/>
        <w:szCs w:val="18"/>
      </w:rPr>
      <w:t>2011_1111_Anmeldeformular KG_PS.docx</w:t>
    </w:r>
    <w:r w:rsidRPr="001B34D2">
      <w:rPr>
        <w:rFonts w:cs="Times New Roman"/>
        <w:sz w:val="18"/>
        <w:szCs w:val="18"/>
      </w:rPr>
      <w:fldChar w:fldCharType="end"/>
    </w:r>
    <w:r w:rsidRPr="001B34D2">
      <w:rPr>
        <w:sz w:val="18"/>
        <w:szCs w:val="18"/>
      </w:rPr>
      <w:tab/>
    </w:r>
    <w:r w:rsidR="00847CE0">
      <w:rPr>
        <w:sz w:val="18"/>
        <w:szCs w:val="18"/>
      </w:rPr>
      <w:t>2021</w:t>
    </w:r>
    <w:r w:rsidRPr="001B34D2">
      <w:rPr>
        <w:sz w:val="18"/>
        <w:szCs w:val="18"/>
      </w:rPr>
      <w:tab/>
      <w:t xml:space="preserve">Seite </w:t>
    </w:r>
    <w:r w:rsidRPr="001B34D2">
      <w:rPr>
        <w:sz w:val="18"/>
        <w:szCs w:val="18"/>
      </w:rPr>
      <w:fldChar w:fldCharType="begin"/>
    </w:r>
    <w:r w:rsidRPr="001B34D2">
      <w:rPr>
        <w:sz w:val="18"/>
        <w:szCs w:val="18"/>
      </w:rPr>
      <w:instrText xml:space="preserve"> PAGE   \* MERGEFORMAT </w:instrText>
    </w:r>
    <w:r w:rsidRPr="001B34D2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1B34D2">
      <w:rPr>
        <w:sz w:val="18"/>
        <w:szCs w:val="18"/>
      </w:rPr>
      <w:fldChar w:fldCharType="end"/>
    </w:r>
    <w:r w:rsidRPr="001B34D2">
      <w:rPr>
        <w:sz w:val="18"/>
        <w:szCs w:val="18"/>
      </w:rPr>
      <w:t xml:space="preserve"> von </w:t>
    </w:r>
    <w:r w:rsidRPr="001B34D2">
      <w:rPr>
        <w:rFonts w:cs="Times New Roman"/>
        <w:sz w:val="18"/>
        <w:szCs w:val="18"/>
      </w:rPr>
      <w:fldChar w:fldCharType="begin"/>
    </w:r>
    <w:r w:rsidRPr="001B34D2">
      <w:rPr>
        <w:sz w:val="18"/>
        <w:szCs w:val="18"/>
      </w:rPr>
      <w:instrText xml:space="preserve"> NUMPAGES   \* MERGEFORMAT </w:instrText>
    </w:r>
    <w:r w:rsidRPr="001B34D2">
      <w:rPr>
        <w:rFonts w:cs="Times New Roman"/>
        <w:sz w:val="18"/>
        <w:szCs w:val="18"/>
      </w:rPr>
      <w:fldChar w:fldCharType="separate"/>
    </w:r>
    <w:r>
      <w:rPr>
        <w:rFonts w:cs="Times New Roman"/>
        <w:sz w:val="18"/>
        <w:szCs w:val="18"/>
      </w:rPr>
      <w:t>2</w:t>
    </w:r>
    <w:r w:rsidRPr="001B34D2">
      <w:rPr>
        <w:noProof/>
        <w:sz w:val="18"/>
        <w:szCs w:val="18"/>
      </w:rPr>
      <w:fldChar w:fldCharType="end"/>
    </w:r>
    <w:r w:rsidRPr="001B34D2">
      <w:rPr>
        <w:sz w:val="18"/>
        <w:szCs w:val="18"/>
      </w:rPr>
      <w:br/>
    </w:r>
    <w:r w:rsidRPr="00897E23">
      <w:rPr>
        <w:rFonts w:cs="Times New Roman"/>
        <w:vanish/>
        <w:sz w:val="18"/>
        <w:szCs w:val="18"/>
      </w:rPr>
      <w:fldChar w:fldCharType="begin"/>
    </w:r>
    <w:r w:rsidRPr="00897E23">
      <w:rPr>
        <w:vanish/>
        <w:sz w:val="18"/>
        <w:szCs w:val="18"/>
      </w:rPr>
      <w:instrText xml:space="preserve"> FILENAME \p \* MERGEFORMAT </w:instrText>
    </w:r>
    <w:r w:rsidR="0056425F">
      <w:rPr>
        <w:rFonts w:cs="Times New Roman"/>
        <w:vanish/>
        <w:sz w:val="18"/>
        <w:szCs w:val="18"/>
      </w:rPr>
      <w:fldChar w:fldCharType="separate"/>
    </w:r>
    <w:r w:rsidRPr="00897E23">
      <w:rPr>
        <w:noProof/>
        <w:vanish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3A00D" w14:textId="139E0E97" w:rsidR="00A01125" w:rsidRPr="00897E23" w:rsidRDefault="00A01125" w:rsidP="00752FF8">
    <w:pPr>
      <w:pBdr>
        <w:top w:val="single" w:sz="4" w:space="1" w:color="auto"/>
      </w:pBdr>
      <w:tabs>
        <w:tab w:val="decimal" w:pos="4820"/>
        <w:tab w:val="right" w:pos="9637"/>
      </w:tabs>
      <w:spacing w:line="276" w:lineRule="auto"/>
      <w:rPr>
        <w:vanish/>
        <w:sz w:val="18"/>
        <w:szCs w:val="18"/>
      </w:rPr>
    </w:pPr>
    <w:r w:rsidRPr="001B34D2">
      <w:rPr>
        <w:rFonts w:cs="Times New Roman"/>
        <w:sz w:val="18"/>
        <w:szCs w:val="18"/>
      </w:rPr>
      <w:fldChar w:fldCharType="begin"/>
    </w:r>
    <w:r w:rsidRPr="001B34D2">
      <w:rPr>
        <w:rFonts w:cs="Times New Roman"/>
        <w:sz w:val="18"/>
        <w:szCs w:val="18"/>
      </w:rPr>
      <w:instrText xml:space="preserve"> FILENAME \* MERGEFORMAT </w:instrText>
    </w:r>
    <w:r w:rsidRPr="001B34D2">
      <w:rPr>
        <w:rFonts w:cs="Times New Roman"/>
        <w:sz w:val="18"/>
        <w:szCs w:val="18"/>
      </w:rPr>
      <w:fldChar w:fldCharType="separate"/>
    </w:r>
    <w:r w:rsidR="00E175C9">
      <w:rPr>
        <w:rFonts w:cs="Times New Roman"/>
        <w:noProof/>
        <w:sz w:val="18"/>
        <w:szCs w:val="18"/>
      </w:rPr>
      <w:t>2011_1111_Anmeldeformular KG_PS.docx</w:t>
    </w:r>
    <w:r w:rsidRPr="001B34D2">
      <w:rPr>
        <w:rFonts w:cs="Times New Roman"/>
        <w:sz w:val="18"/>
        <w:szCs w:val="18"/>
      </w:rPr>
      <w:fldChar w:fldCharType="end"/>
    </w:r>
    <w:r w:rsidRPr="001B34D2">
      <w:rPr>
        <w:sz w:val="18"/>
        <w:szCs w:val="18"/>
      </w:rPr>
      <w:tab/>
      <w:t>20</w:t>
    </w:r>
    <w:r w:rsidR="00847CE0">
      <w:rPr>
        <w:sz w:val="18"/>
        <w:szCs w:val="18"/>
      </w:rPr>
      <w:t>21</w:t>
    </w:r>
    <w:r w:rsidRPr="001B34D2">
      <w:rPr>
        <w:sz w:val="18"/>
        <w:szCs w:val="18"/>
      </w:rPr>
      <w:tab/>
      <w:t xml:space="preserve">Seite </w:t>
    </w:r>
    <w:r w:rsidRPr="001B34D2">
      <w:rPr>
        <w:sz w:val="18"/>
        <w:szCs w:val="18"/>
      </w:rPr>
      <w:fldChar w:fldCharType="begin"/>
    </w:r>
    <w:r w:rsidRPr="001B34D2">
      <w:rPr>
        <w:sz w:val="18"/>
        <w:szCs w:val="18"/>
      </w:rPr>
      <w:instrText xml:space="preserve"> PAGE   \* MERGEFORMAT </w:instrText>
    </w:r>
    <w:r w:rsidRPr="001B34D2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1B34D2">
      <w:rPr>
        <w:sz w:val="18"/>
        <w:szCs w:val="18"/>
      </w:rPr>
      <w:fldChar w:fldCharType="end"/>
    </w:r>
    <w:r w:rsidRPr="001B34D2">
      <w:rPr>
        <w:sz w:val="18"/>
        <w:szCs w:val="18"/>
      </w:rPr>
      <w:t xml:space="preserve"> von </w:t>
    </w:r>
    <w:r w:rsidRPr="001B34D2">
      <w:rPr>
        <w:rFonts w:cs="Times New Roman"/>
        <w:sz w:val="18"/>
        <w:szCs w:val="18"/>
      </w:rPr>
      <w:fldChar w:fldCharType="begin"/>
    </w:r>
    <w:r w:rsidRPr="001B34D2">
      <w:rPr>
        <w:sz w:val="18"/>
        <w:szCs w:val="18"/>
      </w:rPr>
      <w:instrText xml:space="preserve"> NUMPAGES   \* MERGEFORMAT </w:instrText>
    </w:r>
    <w:r w:rsidRPr="001B34D2">
      <w:rPr>
        <w:rFonts w:cs="Times New Roman"/>
        <w:sz w:val="18"/>
        <w:szCs w:val="18"/>
      </w:rPr>
      <w:fldChar w:fldCharType="separate"/>
    </w:r>
    <w:r>
      <w:rPr>
        <w:rFonts w:cs="Times New Roman"/>
        <w:sz w:val="18"/>
        <w:szCs w:val="18"/>
      </w:rPr>
      <w:t>23</w:t>
    </w:r>
    <w:r w:rsidRPr="001B34D2">
      <w:rPr>
        <w:noProof/>
        <w:sz w:val="18"/>
        <w:szCs w:val="18"/>
      </w:rPr>
      <w:fldChar w:fldCharType="end"/>
    </w:r>
    <w:r w:rsidRPr="001B34D2">
      <w:rPr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40752" w14:textId="77777777" w:rsidR="0056425F" w:rsidRDefault="0056425F">
      <w:r>
        <w:separator/>
      </w:r>
    </w:p>
  </w:footnote>
  <w:footnote w:type="continuationSeparator" w:id="0">
    <w:p w14:paraId="2CD83791" w14:textId="77777777" w:rsidR="0056425F" w:rsidRDefault="00564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CB923" w14:textId="77777777" w:rsidR="00CF59B9" w:rsidRDefault="00CF59B9" w:rsidP="002F2388">
    <w:pPr>
      <w:pStyle w:val="Kopfzeile"/>
      <w:tabs>
        <w:tab w:val="clear" w:pos="4536"/>
        <w:tab w:val="clear" w:pos="9072"/>
        <w:tab w:val="left" w:pos="5655"/>
      </w:tabs>
      <w:jc w:val="both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9AA7952" wp14:editId="6BFCF93B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2232025" cy="66865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25" cy="66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38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A8F9D" w14:textId="77777777" w:rsidR="00A01125" w:rsidRDefault="00A01125" w:rsidP="0065535E">
    <w:pPr>
      <w:pStyle w:val="Kopfzeile"/>
      <w:adjustRightInd w:val="0"/>
      <w:spacing w:after="0" w:line="220" w:lineRule="exact"/>
      <w:rPr>
        <w:rFonts w:ascii="Univers 57 Condensed" w:hAnsi="Univers 57 Condensed" w:cs="Times New Roman (Textkörper CS)"/>
        <w:color w:val="6E828F"/>
        <w:spacing w:val="34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2F24059" wp14:editId="029B702D">
          <wp:simplePos x="0" y="0"/>
          <wp:positionH relativeFrom="column">
            <wp:posOffset>3522345</wp:posOffset>
          </wp:positionH>
          <wp:positionV relativeFrom="paragraph">
            <wp:posOffset>-368300</wp:posOffset>
          </wp:positionV>
          <wp:extent cx="2232025" cy="66865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25" cy="66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4E662" w14:textId="77777777" w:rsidR="00897E23" w:rsidRDefault="00897E23" w:rsidP="00897E23">
    <w:pPr>
      <w:pStyle w:val="Kopfzeile"/>
      <w:adjustRightInd w:val="0"/>
      <w:spacing w:after="0" w:line="220" w:lineRule="exact"/>
      <w:rPr>
        <w:rFonts w:ascii="Univers 57 Condensed" w:hAnsi="Univers 57 Condensed" w:cs="Times New Roman (Textkörper CS)"/>
        <w:color w:val="6E828F"/>
        <w:spacing w:val="34"/>
        <w:sz w:val="18"/>
        <w:szCs w:val="1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02B19A9" wp14:editId="30841B6D">
          <wp:simplePos x="0" y="0"/>
          <wp:positionH relativeFrom="column">
            <wp:posOffset>3522345</wp:posOffset>
          </wp:positionH>
          <wp:positionV relativeFrom="paragraph">
            <wp:posOffset>-368300</wp:posOffset>
          </wp:positionV>
          <wp:extent cx="2232025" cy="66865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25" cy="66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>Schulleitung / Administration</w:t>
    </w:r>
  </w:p>
  <w:p w14:paraId="0471430B" w14:textId="19A43BCD" w:rsidR="00897E23" w:rsidRDefault="00897E23" w:rsidP="00897E23">
    <w:pPr>
      <w:pStyle w:val="Kopfzeile"/>
      <w:tabs>
        <w:tab w:val="left" w:pos="1418"/>
      </w:tabs>
      <w:adjustRightInd w:val="0"/>
      <w:spacing w:after="0" w:line="220" w:lineRule="exact"/>
      <w:rPr>
        <w:rFonts w:ascii="Univers 57 Condensed" w:hAnsi="Univers 57 Condensed" w:cs="Times New Roman (Textkörper CS)"/>
        <w:color w:val="6E828F"/>
        <w:spacing w:val="4"/>
        <w:sz w:val="16"/>
        <w:szCs w:val="16"/>
      </w:rPr>
    </w:pPr>
    <w:r>
      <w:rPr>
        <w:rFonts w:ascii="Univers 57 Condensed" w:hAnsi="Univers 57 Condensed" w:cs="Times New Roman (Textkörper CS)"/>
        <w:color w:val="6E828F"/>
        <w:spacing w:val="4"/>
        <w:sz w:val="16"/>
        <w:szCs w:val="16"/>
      </w:rPr>
      <w:t xml:space="preserve">Kindergarten und Primarschule </w:t>
    </w:r>
  </w:p>
  <w:p w14:paraId="0825A2D7" w14:textId="77777777" w:rsidR="00897E23" w:rsidRDefault="00897E23" w:rsidP="00897E23">
    <w:pPr>
      <w:pStyle w:val="Kopfzeile"/>
      <w:tabs>
        <w:tab w:val="left" w:pos="1418"/>
      </w:tabs>
      <w:adjustRightInd w:val="0"/>
      <w:spacing w:after="0" w:line="220" w:lineRule="exact"/>
      <w:rPr>
        <w:rFonts w:ascii="Univers 47 Condensed Light" w:hAnsi="Univers 47 Condensed Light" w:cs="Times New Roman (Textkörper CS)"/>
        <w:spacing w:val="4"/>
        <w:sz w:val="16"/>
        <w:szCs w:val="16"/>
      </w:rPr>
    </w:pPr>
    <w:r>
      <w:rPr>
        <w:rFonts w:ascii="Univers 47 Condensed Light" w:hAnsi="Univers 47 Condensed Light" w:cs="Times New Roman (Textkörper CS)"/>
        <w:spacing w:val="4"/>
        <w:sz w:val="16"/>
        <w:szCs w:val="16"/>
      </w:rPr>
      <w:t>Gempenweg 21 | 4107 Ettingen</w:t>
    </w:r>
  </w:p>
  <w:p w14:paraId="26E4BB2B" w14:textId="40021360" w:rsidR="00897E23" w:rsidRDefault="00897E23" w:rsidP="00897E23">
    <w:pPr>
      <w:pStyle w:val="Kopfzeile"/>
      <w:tabs>
        <w:tab w:val="left" w:pos="1418"/>
      </w:tabs>
      <w:adjustRightInd w:val="0"/>
      <w:spacing w:after="0" w:line="220" w:lineRule="exact"/>
      <w:rPr>
        <w:rFonts w:ascii="Univers 47 Condensed Light" w:hAnsi="Univers 47 Condensed Light" w:cs="Times New Roman (Textkörper CS)"/>
        <w:spacing w:val="4"/>
        <w:sz w:val="16"/>
        <w:szCs w:val="16"/>
      </w:rPr>
    </w:pPr>
    <w:r>
      <w:rPr>
        <w:rFonts w:ascii="Univers 47 Condensed Light" w:hAnsi="Univers 47 Condensed Light" w:cs="Times New Roman (Textkörper CS)"/>
        <w:spacing w:val="4"/>
        <w:sz w:val="16"/>
        <w:szCs w:val="16"/>
      </w:rPr>
      <w:t>+41 61 726 87 70</w:t>
    </w:r>
  </w:p>
  <w:p w14:paraId="2FED28C7" w14:textId="77777777" w:rsidR="00897E23" w:rsidRDefault="00897E23" w:rsidP="00897E23">
    <w:pPr>
      <w:pStyle w:val="Kopfzeile"/>
      <w:tabs>
        <w:tab w:val="left" w:pos="1418"/>
      </w:tabs>
      <w:adjustRightInd w:val="0"/>
      <w:spacing w:after="0" w:line="220" w:lineRule="exact"/>
      <w:rPr>
        <w:rFonts w:ascii="Univers 47 Condensed Light" w:hAnsi="Univers 47 Condensed Light" w:cs="Times New Roman (Textkörper CS)"/>
        <w:color w:val="000000" w:themeColor="text1"/>
        <w:spacing w:val="4"/>
        <w:sz w:val="16"/>
        <w:szCs w:val="16"/>
      </w:rPr>
    </w:pPr>
    <w:r>
      <w:rPr>
        <w:rStyle w:val="Hyperlink"/>
        <w:rFonts w:ascii="Univers 47 Condensed Light" w:hAnsi="Univers 47 Condensed Light" w:cs="Times New Roman (Textkörper CS)"/>
        <w:color w:val="000000" w:themeColor="text1"/>
        <w:spacing w:val="4"/>
        <w:sz w:val="16"/>
        <w:szCs w:val="16"/>
      </w:rPr>
      <w:t>sekretariat@schule-ettingen.chch</w:t>
    </w:r>
  </w:p>
  <w:p w14:paraId="38423110" w14:textId="77777777" w:rsidR="00A01125" w:rsidRPr="00897E23" w:rsidRDefault="00897E23" w:rsidP="00897E23">
    <w:pPr>
      <w:pStyle w:val="Kopfzeile"/>
      <w:tabs>
        <w:tab w:val="left" w:pos="1418"/>
      </w:tabs>
      <w:adjustRightInd w:val="0"/>
      <w:spacing w:after="0" w:line="220" w:lineRule="exact"/>
      <w:rPr>
        <w:rFonts w:ascii="Univers 47 Condensed Light" w:hAnsi="Univers 47 Condensed Light" w:cs="Times New Roman (Textkörper CS)"/>
        <w:spacing w:val="4"/>
        <w:sz w:val="16"/>
        <w:szCs w:val="16"/>
      </w:rPr>
    </w:pPr>
    <w:r>
      <w:rPr>
        <w:rFonts w:ascii="Univers 47 Condensed Light" w:hAnsi="Univers 47 Condensed Light" w:cs="Times New Roman (Textkörper CS)"/>
        <w:spacing w:val="4"/>
        <w:sz w:val="16"/>
        <w:szCs w:val="16"/>
      </w:rPr>
      <w:t>www.schule-ettingen.ch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4161"/>
    <w:multiLevelType w:val="hybridMultilevel"/>
    <w:tmpl w:val="E0C81C2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21E33"/>
    <w:multiLevelType w:val="hybridMultilevel"/>
    <w:tmpl w:val="7804A45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07BFA"/>
    <w:multiLevelType w:val="hybridMultilevel"/>
    <w:tmpl w:val="DAB26D3A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254C1B"/>
    <w:multiLevelType w:val="hybridMultilevel"/>
    <w:tmpl w:val="8ECCC6E8"/>
    <w:lvl w:ilvl="0" w:tplc="000C038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90320"/>
    <w:multiLevelType w:val="hybridMultilevel"/>
    <w:tmpl w:val="EAAC6044"/>
    <w:lvl w:ilvl="0" w:tplc="48901E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01B3C"/>
    <w:multiLevelType w:val="hybridMultilevel"/>
    <w:tmpl w:val="FC3AD6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3B5250"/>
    <w:multiLevelType w:val="hybridMultilevel"/>
    <w:tmpl w:val="1EF283FE"/>
    <w:lvl w:ilvl="0" w:tplc="08070013">
      <w:start w:val="1"/>
      <w:numFmt w:val="upperRoman"/>
      <w:lvlText w:val="%1."/>
      <w:lvlJc w:val="righ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BE284E"/>
    <w:multiLevelType w:val="hybridMultilevel"/>
    <w:tmpl w:val="CC2A1286"/>
    <w:lvl w:ilvl="0" w:tplc="75E672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2539A"/>
    <w:multiLevelType w:val="hybridMultilevel"/>
    <w:tmpl w:val="6CAEB7B4"/>
    <w:lvl w:ilvl="0" w:tplc="080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2F2185"/>
    <w:multiLevelType w:val="hybridMultilevel"/>
    <w:tmpl w:val="DBA4C244"/>
    <w:lvl w:ilvl="0" w:tplc="4A2AB7C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5B20551"/>
    <w:multiLevelType w:val="hybridMultilevel"/>
    <w:tmpl w:val="F4B66CCC"/>
    <w:lvl w:ilvl="0" w:tplc="1A325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0D734B"/>
    <w:multiLevelType w:val="hybridMultilevel"/>
    <w:tmpl w:val="A724AA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9"/>
  </w:num>
  <w:num w:numId="9">
    <w:abstractNumId w:val="6"/>
  </w:num>
  <w:num w:numId="10">
    <w:abstractNumId w:val="4"/>
  </w:num>
  <w:num w:numId="11">
    <w:abstractNumId w:val="0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JKpgRbce26Td5aajEIcWXSV1QM2WHfvnb/ZtqEpty/RwoQuO4cKtFkp49d5PY5QuqkLUfXRYplpD5d6riDVtQ==" w:salt="mBqilSAysva/8pImw55/iA==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2E4"/>
    <w:rsid w:val="00013A2C"/>
    <w:rsid w:val="00016412"/>
    <w:rsid w:val="00021258"/>
    <w:rsid w:val="00025F69"/>
    <w:rsid w:val="00041F5A"/>
    <w:rsid w:val="0004283B"/>
    <w:rsid w:val="000514FB"/>
    <w:rsid w:val="00060F26"/>
    <w:rsid w:val="00061DAA"/>
    <w:rsid w:val="0007274C"/>
    <w:rsid w:val="000879EA"/>
    <w:rsid w:val="000A16E9"/>
    <w:rsid w:val="000B3534"/>
    <w:rsid w:val="000C1930"/>
    <w:rsid w:val="000D254F"/>
    <w:rsid w:val="000D4C27"/>
    <w:rsid w:val="000E6A3E"/>
    <w:rsid w:val="001230DD"/>
    <w:rsid w:val="00134F97"/>
    <w:rsid w:val="00145DDA"/>
    <w:rsid w:val="001516A8"/>
    <w:rsid w:val="00175FEC"/>
    <w:rsid w:val="00191B09"/>
    <w:rsid w:val="001B0C35"/>
    <w:rsid w:val="001B27E8"/>
    <w:rsid w:val="001B34D2"/>
    <w:rsid w:val="001C5CCB"/>
    <w:rsid w:val="001D58E8"/>
    <w:rsid w:val="001E1B14"/>
    <w:rsid w:val="0022641A"/>
    <w:rsid w:val="00230456"/>
    <w:rsid w:val="002360AB"/>
    <w:rsid w:val="002608C3"/>
    <w:rsid w:val="00262FFF"/>
    <w:rsid w:val="00271235"/>
    <w:rsid w:val="0029167B"/>
    <w:rsid w:val="002A68F1"/>
    <w:rsid w:val="002B35EF"/>
    <w:rsid w:val="002D343F"/>
    <w:rsid w:val="002D37F0"/>
    <w:rsid w:val="002D4680"/>
    <w:rsid w:val="002D6743"/>
    <w:rsid w:val="002E7427"/>
    <w:rsid w:val="002F14C7"/>
    <w:rsid w:val="002F2388"/>
    <w:rsid w:val="00313CC5"/>
    <w:rsid w:val="0033537A"/>
    <w:rsid w:val="0034752D"/>
    <w:rsid w:val="00380360"/>
    <w:rsid w:val="00381E81"/>
    <w:rsid w:val="00394052"/>
    <w:rsid w:val="0039611A"/>
    <w:rsid w:val="003C3CBD"/>
    <w:rsid w:val="003D0275"/>
    <w:rsid w:val="003D2609"/>
    <w:rsid w:val="00402879"/>
    <w:rsid w:val="004140E3"/>
    <w:rsid w:val="00417BB3"/>
    <w:rsid w:val="00424F58"/>
    <w:rsid w:val="00434ABE"/>
    <w:rsid w:val="004467B6"/>
    <w:rsid w:val="00464FC6"/>
    <w:rsid w:val="004674C6"/>
    <w:rsid w:val="004711F5"/>
    <w:rsid w:val="00473538"/>
    <w:rsid w:val="00477B9A"/>
    <w:rsid w:val="0048372C"/>
    <w:rsid w:val="004843D3"/>
    <w:rsid w:val="00486883"/>
    <w:rsid w:val="004A1307"/>
    <w:rsid w:val="004C0B4B"/>
    <w:rsid w:val="004C7036"/>
    <w:rsid w:val="004D122A"/>
    <w:rsid w:val="004D2B58"/>
    <w:rsid w:val="004F6CA8"/>
    <w:rsid w:val="00511865"/>
    <w:rsid w:val="00513A47"/>
    <w:rsid w:val="00535462"/>
    <w:rsid w:val="00541194"/>
    <w:rsid w:val="0054576C"/>
    <w:rsid w:val="0056425F"/>
    <w:rsid w:val="00581E32"/>
    <w:rsid w:val="005940D7"/>
    <w:rsid w:val="005A0D2E"/>
    <w:rsid w:val="005B6C85"/>
    <w:rsid w:val="005C3384"/>
    <w:rsid w:val="005E4456"/>
    <w:rsid w:val="005F6631"/>
    <w:rsid w:val="0060167A"/>
    <w:rsid w:val="00612570"/>
    <w:rsid w:val="006125A4"/>
    <w:rsid w:val="00641622"/>
    <w:rsid w:val="00650CCE"/>
    <w:rsid w:val="0065535E"/>
    <w:rsid w:val="00663A5D"/>
    <w:rsid w:val="00687E19"/>
    <w:rsid w:val="006A1327"/>
    <w:rsid w:val="006B5DC3"/>
    <w:rsid w:val="006C125B"/>
    <w:rsid w:val="006C7C47"/>
    <w:rsid w:val="006D7CE3"/>
    <w:rsid w:val="007135E7"/>
    <w:rsid w:val="007259A0"/>
    <w:rsid w:val="0072628E"/>
    <w:rsid w:val="007326D9"/>
    <w:rsid w:val="007377D1"/>
    <w:rsid w:val="0075188F"/>
    <w:rsid w:val="00752FF8"/>
    <w:rsid w:val="00753DE6"/>
    <w:rsid w:val="00754464"/>
    <w:rsid w:val="0076052A"/>
    <w:rsid w:val="00762E90"/>
    <w:rsid w:val="0078105F"/>
    <w:rsid w:val="0078268F"/>
    <w:rsid w:val="007832EC"/>
    <w:rsid w:val="0079146C"/>
    <w:rsid w:val="007C2C3B"/>
    <w:rsid w:val="00814B51"/>
    <w:rsid w:val="00816787"/>
    <w:rsid w:val="00823C8E"/>
    <w:rsid w:val="00825D2B"/>
    <w:rsid w:val="00847CE0"/>
    <w:rsid w:val="00871347"/>
    <w:rsid w:val="0087785E"/>
    <w:rsid w:val="00884A54"/>
    <w:rsid w:val="00897E23"/>
    <w:rsid w:val="008A05AA"/>
    <w:rsid w:val="008A0C7E"/>
    <w:rsid w:val="008B5C72"/>
    <w:rsid w:val="008C26A6"/>
    <w:rsid w:val="008D0173"/>
    <w:rsid w:val="008D4425"/>
    <w:rsid w:val="008D55BE"/>
    <w:rsid w:val="008F164A"/>
    <w:rsid w:val="009073D8"/>
    <w:rsid w:val="00931D29"/>
    <w:rsid w:val="00934904"/>
    <w:rsid w:val="0094470B"/>
    <w:rsid w:val="00980BE2"/>
    <w:rsid w:val="00982BB6"/>
    <w:rsid w:val="009917EF"/>
    <w:rsid w:val="00993383"/>
    <w:rsid w:val="009A1AB5"/>
    <w:rsid w:val="009A4A43"/>
    <w:rsid w:val="009B258E"/>
    <w:rsid w:val="009C7C81"/>
    <w:rsid w:val="009E3548"/>
    <w:rsid w:val="00A01125"/>
    <w:rsid w:val="00A03EFC"/>
    <w:rsid w:val="00A113B8"/>
    <w:rsid w:val="00A13DA9"/>
    <w:rsid w:val="00A2374C"/>
    <w:rsid w:val="00A259B1"/>
    <w:rsid w:val="00A3421F"/>
    <w:rsid w:val="00A36963"/>
    <w:rsid w:val="00A52224"/>
    <w:rsid w:val="00A55C03"/>
    <w:rsid w:val="00A66F0F"/>
    <w:rsid w:val="00A71364"/>
    <w:rsid w:val="00A83896"/>
    <w:rsid w:val="00A9193E"/>
    <w:rsid w:val="00A9554F"/>
    <w:rsid w:val="00A964EF"/>
    <w:rsid w:val="00AB47AB"/>
    <w:rsid w:val="00AC38EE"/>
    <w:rsid w:val="00AD17E1"/>
    <w:rsid w:val="00AD5E67"/>
    <w:rsid w:val="00AE6235"/>
    <w:rsid w:val="00B107C5"/>
    <w:rsid w:val="00B16534"/>
    <w:rsid w:val="00B1776D"/>
    <w:rsid w:val="00B2406F"/>
    <w:rsid w:val="00B309EA"/>
    <w:rsid w:val="00B326E1"/>
    <w:rsid w:val="00B561DA"/>
    <w:rsid w:val="00B66A08"/>
    <w:rsid w:val="00B8360A"/>
    <w:rsid w:val="00BA0D45"/>
    <w:rsid w:val="00BA13D9"/>
    <w:rsid w:val="00BB478E"/>
    <w:rsid w:val="00BB6CD8"/>
    <w:rsid w:val="00BC275C"/>
    <w:rsid w:val="00BC3FEF"/>
    <w:rsid w:val="00BD29B3"/>
    <w:rsid w:val="00C034EF"/>
    <w:rsid w:val="00C10879"/>
    <w:rsid w:val="00C15A67"/>
    <w:rsid w:val="00C2148F"/>
    <w:rsid w:val="00C30DB9"/>
    <w:rsid w:val="00C32A85"/>
    <w:rsid w:val="00C41549"/>
    <w:rsid w:val="00C53C10"/>
    <w:rsid w:val="00C543FC"/>
    <w:rsid w:val="00C5466D"/>
    <w:rsid w:val="00C54AF7"/>
    <w:rsid w:val="00C6297A"/>
    <w:rsid w:val="00C9140C"/>
    <w:rsid w:val="00CA33E3"/>
    <w:rsid w:val="00CA7304"/>
    <w:rsid w:val="00CB3DB3"/>
    <w:rsid w:val="00CB712C"/>
    <w:rsid w:val="00CC7F21"/>
    <w:rsid w:val="00CD0B7E"/>
    <w:rsid w:val="00CF01AB"/>
    <w:rsid w:val="00CF15FA"/>
    <w:rsid w:val="00CF1CD1"/>
    <w:rsid w:val="00CF59B9"/>
    <w:rsid w:val="00D000D4"/>
    <w:rsid w:val="00D01301"/>
    <w:rsid w:val="00D14A99"/>
    <w:rsid w:val="00D15910"/>
    <w:rsid w:val="00D23F29"/>
    <w:rsid w:val="00D302E4"/>
    <w:rsid w:val="00D651CA"/>
    <w:rsid w:val="00D77F26"/>
    <w:rsid w:val="00D83751"/>
    <w:rsid w:val="00D85237"/>
    <w:rsid w:val="00D9095B"/>
    <w:rsid w:val="00DC560E"/>
    <w:rsid w:val="00DD4E3D"/>
    <w:rsid w:val="00DE4F7F"/>
    <w:rsid w:val="00DE5885"/>
    <w:rsid w:val="00E014BB"/>
    <w:rsid w:val="00E07622"/>
    <w:rsid w:val="00E076C1"/>
    <w:rsid w:val="00E07F78"/>
    <w:rsid w:val="00E14174"/>
    <w:rsid w:val="00E175C9"/>
    <w:rsid w:val="00E20BE9"/>
    <w:rsid w:val="00E22BF0"/>
    <w:rsid w:val="00E32B31"/>
    <w:rsid w:val="00E347F4"/>
    <w:rsid w:val="00E47ABA"/>
    <w:rsid w:val="00E55221"/>
    <w:rsid w:val="00E83D20"/>
    <w:rsid w:val="00E97E95"/>
    <w:rsid w:val="00EB5E50"/>
    <w:rsid w:val="00EC7F69"/>
    <w:rsid w:val="00ED762D"/>
    <w:rsid w:val="00EF6852"/>
    <w:rsid w:val="00F04D0B"/>
    <w:rsid w:val="00F076B8"/>
    <w:rsid w:val="00F3200D"/>
    <w:rsid w:val="00F41340"/>
    <w:rsid w:val="00F548C5"/>
    <w:rsid w:val="00F80FFE"/>
    <w:rsid w:val="00F90E84"/>
    <w:rsid w:val="00FC5F2E"/>
    <w:rsid w:val="00FC6B9F"/>
    <w:rsid w:val="00FD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A4F0EEC"/>
  <w15:chartTrackingRefBased/>
  <w15:docId w15:val="{F90660F9-FE70-4BDA-802B-282068A0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 Condensed" w:eastAsia="Times New Roman" w:hAnsi="Univers Condensed" w:cs="Arial"/>
        <w:sz w:val="22"/>
        <w:szCs w:val="22"/>
        <w:lang w:val="de-CH" w:eastAsia="de-CH" w:bidi="ar-SA"/>
      </w:rPr>
    </w:rPrDefault>
    <w:pPrDefault>
      <w:pPr>
        <w:spacing w:after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F15FA"/>
  </w:style>
  <w:style w:type="paragraph" w:styleId="berschrift1">
    <w:name w:val="heading 1"/>
    <w:basedOn w:val="Standard"/>
    <w:next w:val="Standard"/>
    <w:link w:val="berschrift1Zchn"/>
    <w:qFormat/>
    <w:rsid w:val="00D013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076B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076B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F076B8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2B35EF"/>
    <w:rPr>
      <w:sz w:val="24"/>
      <w:szCs w:val="24"/>
      <w:lang w:eastAsia="de-DE"/>
    </w:rPr>
  </w:style>
  <w:style w:type="paragraph" w:styleId="Listenabsatz">
    <w:name w:val="List Paragraph"/>
    <w:basedOn w:val="Standard"/>
    <w:qFormat/>
    <w:rsid w:val="00A113B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D01301"/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3D0275"/>
    <w:rPr>
      <w:b/>
      <w:bCs/>
      <w:smallCaps/>
      <w:color w:val="4472C4" w:themeColor="accent1"/>
      <w:spacing w:val="5"/>
    </w:rPr>
  </w:style>
  <w:style w:type="paragraph" w:customStyle="1" w:styleId="SE-Haupttitel">
    <w:name w:val="SE-Haupttitel"/>
    <w:basedOn w:val="Standard"/>
    <w:link w:val="SE-HaupttitelZchn"/>
    <w:qFormat/>
    <w:rsid w:val="003D0275"/>
    <w:pPr>
      <w:tabs>
        <w:tab w:val="right" w:pos="9214"/>
      </w:tabs>
      <w:spacing w:before="240" w:after="240"/>
    </w:pPr>
    <w:rPr>
      <w:rFonts w:ascii="Arial" w:hAnsi="Arial"/>
      <w:b/>
      <w:sz w:val="28"/>
    </w:rPr>
  </w:style>
  <w:style w:type="paragraph" w:customStyle="1" w:styleId="SE-DokuName">
    <w:name w:val="SE-DokuName"/>
    <w:basedOn w:val="Standard"/>
    <w:link w:val="SE-DokuNameZchn"/>
    <w:qFormat/>
    <w:rsid w:val="003D0275"/>
    <w:pPr>
      <w:tabs>
        <w:tab w:val="right" w:pos="9214"/>
      </w:tabs>
    </w:pPr>
    <w:rPr>
      <w:rFonts w:ascii="Arial" w:hAnsi="Arial"/>
      <w:smallCaps/>
      <w:sz w:val="32"/>
    </w:rPr>
  </w:style>
  <w:style w:type="character" w:customStyle="1" w:styleId="SE-HaupttitelZchn">
    <w:name w:val="SE-Haupttitel Zchn"/>
    <w:basedOn w:val="Absatz-Standardschriftart"/>
    <w:link w:val="SE-Haupttitel"/>
    <w:rsid w:val="003D0275"/>
    <w:rPr>
      <w:rFonts w:ascii="Arial" w:hAnsi="Arial" w:cs="Arial"/>
      <w:b/>
      <w:sz w:val="28"/>
      <w:szCs w:val="24"/>
      <w:lang w:eastAsia="de-DE"/>
    </w:rPr>
  </w:style>
  <w:style w:type="paragraph" w:customStyle="1" w:styleId="SE-Texttitel">
    <w:name w:val="SE-Texttitel"/>
    <w:basedOn w:val="berschrift1"/>
    <w:link w:val="SE-TexttitelZchn"/>
    <w:qFormat/>
    <w:rsid w:val="006C7C47"/>
    <w:pPr>
      <w:spacing w:before="200" w:after="160"/>
    </w:pPr>
    <w:rPr>
      <w:rFonts w:ascii="Univers LT 57 Condensed" w:hAnsi="Univers LT 57 Condensed"/>
      <w:sz w:val="24"/>
      <w:u w:val="single"/>
    </w:rPr>
  </w:style>
  <w:style w:type="character" w:customStyle="1" w:styleId="SE-DokuNameZchn">
    <w:name w:val="SE-DokuName Zchn"/>
    <w:basedOn w:val="Absatz-Standardschriftart"/>
    <w:link w:val="SE-DokuName"/>
    <w:rsid w:val="003D0275"/>
    <w:rPr>
      <w:rFonts w:ascii="Arial" w:hAnsi="Arial" w:cs="Arial"/>
      <w:smallCaps/>
      <w:sz w:val="32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537A"/>
    <w:rPr>
      <w:color w:val="808080"/>
      <w:shd w:val="clear" w:color="auto" w:fill="E6E6E6"/>
    </w:rPr>
  </w:style>
  <w:style w:type="character" w:customStyle="1" w:styleId="SE-TexttitelZchn">
    <w:name w:val="SE-Texttitel Zchn"/>
    <w:basedOn w:val="berschrift1Zchn"/>
    <w:link w:val="SE-Texttitel"/>
    <w:rsid w:val="006C7C47"/>
    <w:rPr>
      <w:rFonts w:asciiTheme="majorHAnsi" w:eastAsiaTheme="majorEastAsia" w:hAnsiTheme="majorHAnsi" w:cstheme="majorBidi"/>
      <w:b/>
      <w:bCs/>
      <w:kern w:val="32"/>
      <w:sz w:val="24"/>
      <w:szCs w:val="32"/>
      <w:u w:val="single"/>
      <w:lang w:eastAsia="de-DE"/>
    </w:rPr>
  </w:style>
  <w:style w:type="paragraph" w:styleId="Sprechblasentext">
    <w:name w:val="Balloon Text"/>
    <w:basedOn w:val="Standard"/>
    <w:link w:val="SprechblasentextZchn"/>
    <w:rsid w:val="00060F2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060F26"/>
    <w:rPr>
      <w:rFonts w:ascii="Segoe UI" w:hAnsi="Segoe UI" w:cs="Segoe UI"/>
      <w:sz w:val="18"/>
      <w:szCs w:val="18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752FF8"/>
  </w:style>
  <w:style w:type="table" w:styleId="Tabellenraster">
    <w:name w:val="Table Grid"/>
    <w:basedOn w:val="NormaleTabelle"/>
    <w:rsid w:val="00061DAA"/>
    <w:pPr>
      <w:spacing w:after="0"/>
    </w:pPr>
    <w:rPr>
      <w:rFonts w:ascii="Univers LT 57 Condensed" w:hAnsi="Univers LT 57 Condense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unhideWhenUsed/>
    <w:rsid w:val="001516A8"/>
    <w:rPr>
      <w:rFonts w:ascii="Times New Roman" w:hAnsi="Times New Roman" w:cs="Times New Roman"/>
      <w:sz w:val="16"/>
      <w:szCs w:val="16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1516A8"/>
    <w:rPr>
      <w:rFonts w:ascii="Times New Roman" w:hAnsi="Times New Roman" w:cs="Times New Roman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8167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6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6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6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0962">
                                  <w:marLeft w:val="0"/>
                                  <w:marRight w:val="0"/>
                                  <w:marTop w:val="30"/>
                                  <w:marBottom w:val="2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38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98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542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67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067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ule-ettingen.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retariat@schule-ettingen.ch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itzer\Nextcloud\Schulleitung\Einschulung\Anmeldeformulare%20KG_PS\Anm.%20PS%20Ettingen%20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88B82-0C84-45CF-8426-C1BFAE76E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C:\Users\Besitzer\Nextcloud\Schulleitung\Einschulung\Anmeldeformulare KG_PS\Anm. PS Ettingen Vorlage.dotx</Template>
  <TotalTime>0</TotalTime>
  <Pages>3</Pages>
  <Words>621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Ettingen,</vt:lpstr>
    </vt:vector>
  </TitlesOfParts>
  <Company>Primarschule Ettingen</Company>
  <LinksUpToDate>false</LinksUpToDate>
  <CharactersWithSpaces>4531</CharactersWithSpaces>
  <SharedDoc>false</SharedDoc>
  <HLinks>
    <vt:vector size="6" baseType="variant">
      <vt:variant>
        <vt:i4>2687103</vt:i4>
      </vt:variant>
      <vt:variant>
        <vt:i4>9</vt:i4>
      </vt:variant>
      <vt:variant>
        <vt:i4>0</vt:i4>
      </vt:variant>
      <vt:variant>
        <vt:i4>5</vt:i4>
      </vt:variant>
      <vt:variant>
        <vt:lpwstr>http://www.schule-ettingen.ch/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Ettingen,</dc:title>
  <dc:subject/>
  <dc:creator>Besitzer</dc:creator>
  <cp:keywords/>
  <cp:lastModifiedBy>Ronny Häny</cp:lastModifiedBy>
  <cp:revision>2</cp:revision>
  <cp:lastPrinted>2021-11-18T12:23:00Z</cp:lastPrinted>
  <dcterms:created xsi:type="dcterms:W3CDTF">2021-11-23T13:26:00Z</dcterms:created>
  <dcterms:modified xsi:type="dcterms:W3CDTF">2021-11-23T13:26:00Z</dcterms:modified>
</cp:coreProperties>
</file>